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7C672" w14:textId="77777777" w:rsidR="00E1437B" w:rsidRDefault="00E1437B" w:rsidP="009129A2">
      <w:pPr>
        <w:shd w:val="clear" w:color="auto" w:fill="FFFFFF"/>
        <w:spacing w:line="365" w:lineRule="exact"/>
        <w:ind w:right="284"/>
        <w:jc w:val="center"/>
        <w:rPr>
          <w:b/>
          <w:color w:val="000000"/>
          <w:sz w:val="28"/>
          <w:szCs w:val="28"/>
        </w:rPr>
      </w:pPr>
    </w:p>
    <w:p w14:paraId="68CA6F7D" w14:textId="6FD253DA" w:rsidR="00F3633F" w:rsidRPr="00BD0309" w:rsidRDefault="00E247E1" w:rsidP="009129A2">
      <w:pPr>
        <w:shd w:val="clear" w:color="auto" w:fill="FFFFFF"/>
        <w:spacing w:line="365" w:lineRule="exact"/>
        <w:ind w:right="284"/>
        <w:jc w:val="center"/>
        <w:rPr>
          <w:b/>
          <w:color w:val="000000"/>
          <w:sz w:val="28"/>
          <w:szCs w:val="28"/>
        </w:rPr>
      </w:pPr>
      <w:r>
        <w:rPr>
          <w:b/>
          <w:color w:val="000000"/>
          <w:sz w:val="28"/>
          <w:szCs w:val="28"/>
        </w:rPr>
        <w:t>PENGEMBANGAN MEDIA AUDIOVISUAL POWTOON</w:t>
      </w:r>
      <w:r w:rsidR="005124B7">
        <w:rPr>
          <w:b/>
          <w:color w:val="000000"/>
          <w:sz w:val="28"/>
          <w:szCs w:val="28"/>
        </w:rPr>
        <w:t xml:space="preserve"> </w:t>
      </w:r>
      <w:r>
        <w:rPr>
          <w:b/>
          <w:color w:val="000000"/>
          <w:sz w:val="28"/>
          <w:szCs w:val="28"/>
        </w:rPr>
        <w:t>PADA PEMBELAJARAN MATEMATIKA UNTUK SISWA SEKOLAH DASAR</w:t>
      </w:r>
    </w:p>
    <w:p w14:paraId="3923EA6C" w14:textId="36C7D5B4" w:rsidR="0033142B" w:rsidRPr="009D4760" w:rsidRDefault="0046414A" w:rsidP="009D4760">
      <w:pPr>
        <w:shd w:val="clear" w:color="auto" w:fill="FFFFFF"/>
        <w:spacing w:before="120"/>
        <w:ind w:right="283"/>
        <w:jc w:val="center"/>
        <w:rPr>
          <w:b/>
          <w:color w:val="000000"/>
          <w:sz w:val="24"/>
          <w:szCs w:val="24"/>
          <w:lang w:val="id-ID"/>
        </w:rPr>
      </w:pPr>
      <w:r w:rsidRPr="009D4760">
        <w:rPr>
          <w:b/>
          <w:color w:val="000000"/>
          <w:sz w:val="24"/>
          <w:szCs w:val="24"/>
          <w:lang w:val="id-ID"/>
        </w:rPr>
        <w:t>(</w:t>
      </w:r>
      <w:r w:rsidR="00E247E1">
        <w:rPr>
          <w:b/>
          <w:i/>
          <w:color w:val="000000"/>
          <w:sz w:val="24"/>
          <w:szCs w:val="24"/>
        </w:rPr>
        <w:t>DEVELOPMENT OF AUDIOVISUAL BASED POWTOON MEDIA IN MATHEMATICS LEARNING FOR ELEMENTARY SCHOOL STUDENTS</w:t>
      </w:r>
      <w:r w:rsidRPr="009D4760">
        <w:rPr>
          <w:b/>
          <w:color w:val="000000"/>
          <w:sz w:val="24"/>
          <w:szCs w:val="24"/>
          <w:lang w:val="id-ID"/>
        </w:rPr>
        <w:t>)</w:t>
      </w:r>
    </w:p>
    <w:p w14:paraId="31E50D2C" w14:textId="77777777" w:rsidR="00A3073E" w:rsidRPr="0033142B" w:rsidRDefault="00A3073E" w:rsidP="0033142B">
      <w:pPr>
        <w:shd w:val="clear" w:color="auto" w:fill="FFFFFF"/>
        <w:ind w:right="283"/>
        <w:jc w:val="center"/>
        <w:rPr>
          <w:b/>
          <w:color w:val="000000"/>
          <w:sz w:val="32"/>
          <w:szCs w:val="32"/>
          <w:lang w:val="id-ID"/>
        </w:rPr>
      </w:pPr>
    </w:p>
    <w:p w14:paraId="4DB7DABB" w14:textId="3DB0154F" w:rsidR="00122C13" w:rsidRPr="0033142B" w:rsidRDefault="005124B7" w:rsidP="005124B7">
      <w:pPr>
        <w:shd w:val="clear" w:color="auto" w:fill="FFFFFF"/>
        <w:ind w:left="10"/>
        <w:jc w:val="center"/>
        <w:rPr>
          <w:b/>
          <w:smallCaps/>
          <w:color w:val="000000"/>
          <w:sz w:val="26"/>
          <w:szCs w:val="26"/>
          <w:lang w:val="id-ID"/>
        </w:rPr>
      </w:pPr>
      <w:r>
        <w:rPr>
          <w:b/>
          <w:bCs/>
          <w:color w:val="000000"/>
          <w:sz w:val="24"/>
          <w:szCs w:val="24"/>
        </w:rPr>
        <w:t>Elly Anjarsari</w:t>
      </w:r>
      <w:r w:rsidR="002C20BE" w:rsidRPr="00551773">
        <w:rPr>
          <w:b/>
          <w:smallCaps/>
          <w:color w:val="000000"/>
          <w:sz w:val="24"/>
          <w:szCs w:val="24"/>
          <w:vertAlign w:val="superscript"/>
        </w:rPr>
        <w:t>1</w:t>
      </w:r>
      <w:r w:rsidR="00551773" w:rsidRPr="00551773">
        <w:rPr>
          <w:b/>
          <w:bCs/>
          <w:color w:val="000000"/>
          <w:sz w:val="24"/>
          <w:szCs w:val="24"/>
          <w:lang w:val="id-ID"/>
        </w:rPr>
        <w:t>,</w:t>
      </w:r>
      <w:r w:rsidR="00551773">
        <w:rPr>
          <w:b/>
          <w:bCs/>
          <w:color w:val="000000"/>
          <w:sz w:val="24"/>
          <w:szCs w:val="24"/>
          <w:lang w:val="id-ID"/>
        </w:rPr>
        <w:t xml:space="preserve"> </w:t>
      </w:r>
      <w:r>
        <w:rPr>
          <w:b/>
          <w:bCs/>
          <w:color w:val="000000"/>
          <w:sz w:val="24"/>
          <w:szCs w:val="24"/>
        </w:rPr>
        <w:t xml:space="preserve">Donny </w:t>
      </w:r>
      <w:proofErr w:type="gramStart"/>
      <w:r>
        <w:rPr>
          <w:b/>
          <w:bCs/>
          <w:color w:val="000000"/>
          <w:sz w:val="24"/>
          <w:szCs w:val="24"/>
        </w:rPr>
        <w:t>Dwi</w:t>
      </w:r>
      <w:proofErr w:type="gramEnd"/>
      <w:r>
        <w:rPr>
          <w:b/>
          <w:bCs/>
          <w:color w:val="000000"/>
          <w:sz w:val="24"/>
          <w:szCs w:val="24"/>
        </w:rPr>
        <w:t xml:space="preserve"> Farisdianto</w:t>
      </w:r>
      <w:r w:rsidR="002C20BE" w:rsidRPr="00551773">
        <w:rPr>
          <w:b/>
          <w:smallCaps/>
          <w:color w:val="000000"/>
          <w:sz w:val="26"/>
          <w:szCs w:val="26"/>
          <w:vertAlign w:val="superscript"/>
        </w:rPr>
        <w:t>2</w:t>
      </w:r>
      <w:r w:rsidR="00C740E3">
        <w:rPr>
          <w:b/>
          <w:bCs/>
          <w:color w:val="000000"/>
          <w:sz w:val="24"/>
          <w:szCs w:val="24"/>
        </w:rPr>
        <w:t>, Abdul Wahid Asadullah</w:t>
      </w:r>
      <w:r w:rsidR="00C740E3">
        <w:rPr>
          <w:b/>
          <w:smallCaps/>
          <w:color w:val="000000"/>
          <w:sz w:val="26"/>
          <w:szCs w:val="26"/>
          <w:vertAlign w:val="superscript"/>
        </w:rPr>
        <w:t>3</w:t>
      </w:r>
    </w:p>
    <w:p w14:paraId="0E4E38B7" w14:textId="1D881701" w:rsidR="00C740E3" w:rsidRPr="00C97FF2" w:rsidRDefault="002C20BE" w:rsidP="002E19A8">
      <w:pPr>
        <w:shd w:val="clear" w:color="auto" w:fill="FFFFFF"/>
        <w:ind w:left="10"/>
        <w:jc w:val="center"/>
        <w:rPr>
          <w:sz w:val="22"/>
          <w:szCs w:val="22"/>
        </w:rPr>
      </w:pPr>
      <w:r w:rsidRPr="00C97FF2">
        <w:rPr>
          <w:sz w:val="22"/>
          <w:szCs w:val="22"/>
          <w:vertAlign w:val="superscript"/>
        </w:rPr>
        <w:t>1</w:t>
      </w:r>
      <w:r w:rsidR="005124B7">
        <w:rPr>
          <w:sz w:val="22"/>
          <w:szCs w:val="22"/>
        </w:rPr>
        <w:t>Universitas Islam Lamongan</w:t>
      </w:r>
      <w:r w:rsidRPr="00C97FF2">
        <w:rPr>
          <w:sz w:val="22"/>
          <w:szCs w:val="22"/>
        </w:rPr>
        <w:t xml:space="preserve">, </w:t>
      </w:r>
      <w:hyperlink r:id="rId9" w:history="1">
        <w:r w:rsidR="00C740E3" w:rsidRPr="0068260F">
          <w:rPr>
            <w:rStyle w:val="Hyperlink"/>
            <w:sz w:val="22"/>
            <w:szCs w:val="22"/>
          </w:rPr>
          <w:t>ellyanjarsari@unisla.ac.id</w:t>
        </w:r>
      </w:hyperlink>
    </w:p>
    <w:p w14:paraId="5F98C7F4" w14:textId="08E75416" w:rsidR="00C740E3" w:rsidRDefault="002C20BE" w:rsidP="002E19A8">
      <w:pPr>
        <w:shd w:val="clear" w:color="auto" w:fill="FFFFFF"/>
        <w:ind w:left="10"/>
        <w:jc w:val="center"/>
        <w:rPr>
          <w:sz w:val="22"/>
          <w:szCs w:val="22"/>
        </w:rPr>
      </w:pPr>
      <w:r w:rsidRPr="00C97FF2">
        <w:rPr>
          <w:sz w:val="22"/>
          <w:szCs w:val="22"/>
          <w:vertAlign w:val="superscript"/>
        </w:rPr>
        <w:t>2</w:t>
      </w:r>
      <w:r w:rsidR="005124B7" w:rsidRPr="005124B7">
        <w:rPr>
          <w:sz w:val="22"/>
          <w:szCs w:val="22"/>
        </w:rPr>
        <w:t xml:space="preserve"> </w:t>
      </w:r>
      <w:r w:rsidR="005124B7">
        <w:rPr>
          <w:sz w:val="22"/>
          <w:szCs w:val="22"/>
        </w:rPr>
        <w:t>Universitas Islam Lamongan</w:t>
      </w:r>
      <w:r w:rsidR="005124B7" w:rsidRPr="00C97FF2">
        <w:rPr>
          <w:sz w:val="22"/>
          <w:szCs w:val="22"/>
        </w:rPr>
        <w:t xml:space="preserve">, </w:t>
      </w:r>
      <w:hyperlink r:id="rId10" w:history="1">
        <w:r w:rsidR="00C740E3" w:rsidRPr="0068260F">
          <w:rPr>
            <w:rStyle w:val="Hyperlink"/>
            <w:sz w:val="22"/>
            <w:szCs w:val="22"/>
          </w:rPr>
          <w:t>donnydwifarisdianto@unisla.ac.id</w:t>
        </w:r>
      </w:hyperlink>
    </w:p>
    <w:p w14:paraId="46661E38" w14:textId="5AB47A58" w:rsidR="00C740E3" w:rsidRDefault="00C740E3" w:rsidP="002E19A8">
      <w:pPr>
        <w:shd w:val="clear" w:color="auto" w:fill="FFFFFF"/>
        <w:ind w:left="10"/>
        <w:jc w:val="center"/>
        <w:rPr>
          <w:sz w:val="22"/>
          <w:szCs w:val="22"/>
        </w:rPr>
      </w:pPr>
      <w:r>
        <w:rPr>
          <w:sz w:val="22"/>
          <w:szCs w:val="22"/>
          <w:vertAlign w:val="superscript"/>
        </w:rPr>
        <w:t>3</w:t>
      </w:r>
      <w:r w:rsidRPr="005124B7">
        <w:rPr>
          <w:sz w:val="22"/>
          <w:szCs w:val="22"/>
        </w:rPr>
        <w:t xml:space="preserve"> </w:t>
      </w:r>
      <w:r>
        <w:rPr>
          <w:sz w:val="22"/>
          <w:szCs w:val="22"/>
        </w:rPr>
        <w:t>Universitas Islam Lamongan</w:t>
      </w:r>
      <w:r w:rsidRPr="00C97FF2">
        <w:rPr>
          <w:sz w:val="22"/>
          <w:szCs w:val="22"/>
        </w:rPr>
        <w:t xml:space="preserve">, </w:t>
      </w:r>
      <w:hyperlink r:id="rId11" w:history="1">
        <w:r w:rsidR="002E19A8" w:rsidRPr="0068260F">
          <w:rPr>
            <w:rStyle w:val="Hyperlink"/>
            <w:sz w:val="22"/>
            <w:szCs w:val="22"/>
          </w:rPr>
          <w:t>alkhaf66@gmail.com</w:t>
        </w:r>
      </w:hyperlink>
    </w:p>
    <w:p w14:paraId="2ED0D5C4" w14:textId="77777777" w:rsidR="002E19A8" w:rsidRPr="00C97FF2" w:rsidRDefault="002E19A8" w:rsidP="00C740E3">
      <w:pPr>
        <w:shd w:val="clear" w:color="auto" w:fill="FFFFFF"/>
        <w:ind w:left="10"/>
        <w:jc w:val="center"/>
        <w:rPr>
          <w:sz w:val="22"/>
          <w:szCs w:val="22"/>
        </w:rPr>
      </w:pPr>
    </w:p>
    <w:p w14:paraId="385DA403" w14:textId="77777777" w:rsidR="00C740E3" w:rsidRPr="00C97FF2" w:rsidRDefault="00C740E3" w:rsidP="005124B7">
      <w:pPr>
        <w:shd w:val="clear" w:color="auto" w:fill="FFFFFF"/>
        <w:ind w:left="10"/>
        <w:jc w:val="center"/>
        <w:rPr>
          <w:sz w:val="22"/>
          <w:szCs w:val="22"/>
        </w:rPr>
      </w:pPr>
    </w:p>
    <w:p w14:paraId="3DBFB9A5" w14:textId="77777777" w:rsidR="0033142B" w:rsidRPr="0033142B" w:rsidRDefault="0033142B" w:rsidP="0033142B">
      <w:pPr>
        <w:shd w:val="clear" w:color="auto" w:fill="FFFFFF"/>
        <w:ind w:left="10"/>
        <w:jc w:val="center"/>
        <w:rPr>
          <w:sz w:val="22"/>
          <w:szCs w:val="22"/>
          <w:lang w:val="id-ID"/>
        </w:rPr>
      </w:pPr>
    </w:p>
    <w:p w14:paraId="7F41C268" w14:textId="77777777" w:rsidR="00553927" w:rsidRPr="0057099C" w:rsidRDefault="00551773" w:rsidP="009F5BCD">
      <w:pPr>
        <w:shd w:val="clear" w:color="auto" w:fill="FFFFFF"/>
        <w:jc w:val="center"/>
        <w:rPr>
          <w:b/>
          <w:bCs/>
          <w:color w:val="000000"/>
          <w:spacing w:val="7"/>
          <w:sz w:val="24"/>
          <w:szCs w:val="24"/>
          <w:lang w:val="id-ID"/>
        </w:rPr>
      </w:pPr>
      <w:r>
        <w:rPr>
          <w:b/>
          <w:bCs/>
          <w:color w:val="000000"/>
          <w:spacing w:val="7"/>
          <w:sz w:val="24"/>
          <w:szCs w:val="24"/>
          <w:lang w:val="id-ID"/>
        </w:rPr>
        <w:t>Abstrak</w:t>
      </w:r>
    </w:p>
    <w:p w14:paraId="18CC1D53" w14:textId="1EC3BA4E" w:rsidR="00AF1FAD" w:rsidRPr="00C447ED" w:rsidRDefault="00A71CE2" w:rsidP="00A40201">
      <w:pPr>
        <w:shd w:val="clear" w:color="auto" w:fill="FFFFFF"/>
        <w:tabs>
          <w:tab w:val="left" w:pos="6922"/>
        </w:tabs>
        <w:ind w:left="851" w:right="852"/>
        <w:jc w:val="both"/>
        <w:rPr>
          <w:snapToGrid w:val="0"/>
          <w:sz w:val="22"/>
          <w:szCs w:val="22"/>
        </w:rPr>
      </w:pPr>
      <w:proofErr w:type="gramStart"/>
      <w:r>
        <w:rPr>
          <w:color w:val="000000"/>
          <w:sz w:val="22"/>
          <w:szCs w:val="22"/>
        </w:rPr>
        <w:t>Menurut observasi</w:t>
      </w:r>
      <w:r w:rsidR="007E5860" w:rsidRPr="00C447ED">
        <w:rPr>
          <w:color w:val="000000"/>
          <w:sz w:val="22"/>
          <w:szCs w:val="22"/>
        </w:rPr>
        <w:t xml:space="preserve"> penulis </w:t>
      </w:r>
      <w:r>
        <w:rPr>
          <w:color w:val="000000"/>
          <w:sz w:val="22"/>
          <w:szCs w:val="22"/>
        </w:rPr>
        <w:t xml:space="preserve">dilapangan </w:t>
      </w:r>
      <w:r w:rsidR="007E5860" w:rsidRPr="00C447ED">
        <w:rPr>
          <w:color w:val="000000"/>
          <w:sz w:val="22"/>
          <w:szCs w:val="22"/>
        </w:rPr>
        <w:t>ketika guru menyampaikan</w:t>
      </w:r>
      <w:r w:rsidR="003B6410" w:rsidRPr="00C447ED">
        <w:rPr>
          <w:color w:val="000000"/>
          <w:sz w:val="22"/>
          <w:szCs w:val="22"/>
        </w:rPr>
        <w:t xml:space="preserve"> materi pel</w:t>
      </w:r>
      <w:r w:rsidR="001047F7" w:rsidRPr="00C447ED">
        <w:rPr>
          <w:color w:val="000000"/>
          <w:sz w:val="22"/>
          <w:szCs w:val="22"/>
        </w:rPr>
        <w:t>a</w:t>
      </w:r>
      <w:r w:rsidR="003B6410" w:rsidRPr="00C447ED">
        <w:rPr>
          <w:color w:val="000000"/>
          <w:sz w:val="22"/>
          <w:szCs w:val="22"/>
        </w:rPr>
        <w:t>jaran di dalam kelas ada beberapa sisiwa yang mengalami kesulitan dalam memahami mata pelajaran matematik</w:t>
      </w:r>
      <w:r w:rsidR="001047F7" w:rsidRPr="00C447ED">
        <w:rPr>
          <w:color w:val="000000"/>
          <w:sz w:val="22"/>
          <w:szCs w:val="22"/>
        </w:rPr>
        <w:t>a</w:t>
      </w:r>
      <w:r w:rsidR="003B6410" w:rsidRPr="00C447ED">
        <w:rPr>
          <w:color w:val="000000"/>
          <w:sz w:val="22"/>
          <w:szCs w:val="22"/>
        </w:rPr>
        <w:t>.</w:t>
      </w:r>
      <w:proofErr w:type="gramEnd"/>
      <w:r w:rsidR="003B6410" w:rsidRPr="00C447ED">
        <w:rPr>
          <w:color w:val="000000"/>
          <w:sz w:val="22"/>
          <w:szCs w:val="22"/>
        </w:rPr>
        <w:t xml:space="preserve"> </w:t>
      </w:r>
      <w:proofErr w:type="gramStart"/>
      <w:r w:rsidR="003B6410" w:rsidRPr="00C447ED">
        <w:rPr>
          <w:color w:val="000000"/>
          <w:sz w:val="22"/>
          <w:szCs w:val="22"/>
        </w:rPr>
        <w:t xml:space="preserve">Hal ini disebabkan </w:t>
      </w:r>
      <w:r w:rsidR="001047F7" w:rsidRPr="00C447ED">
        <w:rPr>
          <w:color w:val="000000"/>
          <w:sz w:val="22"/>
          <w:szCs w:val="22"/>
        </w:rPr>
        <w:t>karena masih minimnya media pembelajaran yang disediakan.</w:t>
      </w:r>
      <w:proofErr w:type="gramEnd"/>
      <w:r w:rsidR="001047F7" w:rsidRPr="00C447ED">
        <w:rPr>
          <w:color w:val="000000"/>
          <w:sz w:val="22"/>
          <w:szCs w:val="22"/>
        </w:rPr>
        <w:t xml:space="preserve"> Dimana siswa akhirnya menjadi jenuh, menganggap matematika pelajaran yang </w:t>
      </w:r>
      <w:proofErr w:type="gramStart"/>
      <w:r w:rsidR="001047F7" w:rsidRPr="00C447ED">
        <w:rPr>
          <w:color w:val="000000"/>
          <w:sz w:val="22"/>
          <w:szCs w:val="22"/>
        </w:rPr>
        <w:t>susah</w:t>
      </w:r>
      <w:proofErr w:type="gramEnd"/>
      <w:r w:rsidR="001047F7" w:rsidRPr="00C447ED">
        <w:rPr>
          <w:color w:val="000000"/>
          <w:sz w:val="22"/>
          <w:szCs w:val="22"/>
        </w:rPr>
        <w:t xml:space="preserve">, sehingga siswa menjadi tidak suka dan menganggap bahwa matematika pelajaran yang membosankan. Untuk mengurangi hal tersebut dibutuhkan media pembelajaran terbaru dan menarik untuk merangsang daya kreatifitas </w:t>
      </w:r>
      <w:r>
        <w:rPr>
          <w:color w:val="000000"/>
          <w:sz w:val="22"/>
          <w:szCs w:val="22"/>
        </w:rPr>
        <w:t xml:space="preserve">dan imajinasi </w:t>
      </w:r>
      <w:r w:rsidR="001047F7" w:rsidRPr="00C447ED">
        <w:rPr>
          <w:color w:val="000000"/>
          <w:sz w:val="22"/>
          <w:szCs w:val="22"/>
        </w:rPr>
        <w:t>para siswa</w:t>
      </w:r>
      <w:r w:rsidR="00C447ED">
        <w:rPr>
          <w:color w:val="000000"/>
          <w:sz w:val="22"/>
          <w:szCs w:val="22"/>
        </w:rPr>
        <w:t>, s</w:t>
      </w:r>
      <w:r w:rsidR="001047F7" w:rsidRPr="00C447ED">
        <w:rPr>
          <w:color w:val="000000"/>
          <w:sz w:val="22"/>
          <w:szCs w:val="22"/>
        </w:rPr>
        <w:t>alah satunya mengunakan media animasi</w:t>
      </w:r>
      <w:r w:rsidR="002609F6">
        <w:rPr>
          <w:color w:val="000000"/>
          <w:sz w:val="22"/>
          <w:szCs w:val="22"/>
        </w:rPr>
        <w:t xml:space="preserve"> </w:t>
      </w:r>
      <w:proofErr w:type="gramStart"/>
      <w:r w:rsidR="002609F6">
        <w:rPr>
          <w:color w:val="000000"/>
          <w:sz w:val="22"/>
          <w:szCs w:val="22"/>
        </w:rPr>
        <w:t xml:space="preserve">audiovisual </w:t>
      </w:r>
      <w:r w:rsidR="001047F7" w:rsidRPr="00C447ED">
        <w:rPr>
          <w:color w:val="000000"/>
          <w:sz w:val="22"/>
          <w:szCs w:val="22"/>
        </w:rPr>
        <w:t xml:space="preserve"> </w:t>
      </w:r>
      <w:r w:rsidR="001047F7" w:rsidRPr="002609F6">
        <w:rPr>
          <w:i/>
          <w:color w:val="000000"/>
          <w:sz w:val="22"/>
          <w:szCs w:val="22"/>
        </w:rPr>
        <w:t>Powtoon</w:t>
      </w:r>
      <w:proofErr w:type="gramEnd"/>
      <w:r w:rsidR="001047F7" w:rsidRPr="00C447ED">
        <w:rPr>
          <w:color w:val="000000"/>
          <w:sz w:val="22"/>
          <w:szCs w:val="22"/>
        </w:rPr>
        <w:t xml:space="preserve">. </w:t>
      </w:r>
      <w:proofErr w:type="gramStart"/>
      <w:r w:rsidR="001047F7" w:rsidRPr="00C447ED">
        <w:rPr>
          <w:color w:val="000000"/>
          <w:sz w:val="22"/>
          <w:szCs w:val="22"/>
        </w:rPr>
        <w:t xml:space="preserve">Metode yang dipakai adalah </w:t>
      </w:r>
      <w:r w:rsidR="001047F7" w:rsidRPr="00C447ED">
        <w:rPr>
          <w:i/>
          <w:color w:val="000000"/>
          <w:sz w:val="22"/>
          <w:szCs w:val="22"/>
        </w:rPr>
        <w:t xml:space="preserve">Research and Development </w:t>
      </w:r>
      <w:r w:rsidR="00C447ED">
        <w:rPr>
          <w:color w:val="000000"/>
          <w:sz w:val="22"/>
          <w:szCs w:val="22"/>
        </w:rPr>
        <w:t>(Pengembangan).</w:t>
      </w:r>
      <w:proofErr w:type="gramEnd"/>
      <w:r w:rsidR="00C447ED">
        <w:rPr>
          <w:color w:val="000000"/>
          <w:sz w:val="22"/>
          <w:szCs w:val="22"/>
        </w:rPr>
        <w:t xml:space="preserve"> </w:t>
      </w:r>
      <w:proofErr w:type="gramStart"/>
      <w:r w:rsidR="00C447ED">
        <w:rPr>
          <w:color w:val="000000"/>
          <w:sz w:val="22"/>
          <w:szCs w:val="22"/>
        </w:rPr>
        <w:t>Validasi media dilakukan dengan menggunakan kuesioner.</w:t>
      </w:r>
      <w:proofErr w:type="gramEnd"/>
      <w:r w:rsidR="00C447ED">
        <w:rPr>
          <w:color w:val="000000"/>
          <w:sz w:val="22"/>
          <w:szCs w:val="22"/>
        </w:rPr>
        <w:t xml:space="preserve"> </w:t>
      </w:r>
      <w:proofErr w:type="gramStart"/>
      <w:r w:rsidR="001047F7" w:rsidRPr="00C447ED">
        <w:rPr>
          <w:color w:val="000000"/>
          <w:sz w:val="22"/>
          <w:szCs w:val="22"/>
        </w:rPr>
        <w:t>Hasil menunjukkan bahwa media yang dikembangkan memenuhi nilai kelayakan untuk digunakan sebagai media pembelajaran.</w:t>
      </w:r>
      <w:proofErr w:type="gramEnd"/>
      <w:r w:rsidR="001047F7" w:rsidRPr="00C447ED">
        <w:rPr>
          <w:color w:val="000000"/>
          <w:sz w:val="22"/>
          <w:szCs w:val="22"/>
        </w:rPr>
        <w:t xml:space="preserve"> Hal ini dilihat dari hasil validasi materi </w:t>
      </w:r>
      <w:r w:rsidR="00C447ED" w:rsidRPr="00C447ED">
        <w:rPr>
          <w:sz w:val="22"/>
          <w:szCs w:val="22"/>
        </w:rPr>
        <w:t xml:space="preserve">menunjukkan kategori valid dengan </w:t>
      </w:r>
      <w:r>
        <w:rPr>
          <w:sz w:val="22"/>
          <w:szCs w:val="22"/>
        </w:rPr>
        <w:t>memperoleh</w:t>
      </w:r>
      <w:r w:rsidR="00C447ED" w:rsidRPr="00C447ED">
        <w:rPr>
          <w:sz w:val="22"/>
          <w:szCs w:val="22"/>
        </w:rPr>
        <w:t xml:space="preserve"> nilai 3</w:t>
      </w:r>
      <w:proofErr w:type="gramStart"/>
      <w:r w:rsidR="00C447ED" w:rsidRPr="00C447ED">
        <w:rPr>
          <w:sz w:val="22"/>
          <w:szCs w:val="22"/>
        </w:rPr>
        <w:t>,53</w:t>
      </w:r>
      <w:proofErr w:type="gramEnd"/>
      <w:r w:rsidR="00C447ED" w:rsidRPr="00C447ED">
        <w:rPr>
          <w:sz w:val="22"/>
          <w:szCs w:val="22"/>
        </w:rPr>
        <w:t xml:space="preserve">. Untuk aspek media </w:t>
      </w:r>
      <w:r>
        <w:rPr>
          <w:sz w:val="22"/>
          <w:szCs w:val="22"/>
        </w:rPr>
        <w:t>memperoleh</w:t>
      </w:r>
      <w:r w:rsidR="00C447ED" w:rsidRPr="00C447ED">
        <w:rPr>
          <w:sz w:val="22"/>
          <w:szCs w:val="22"/>
        </w:rPr>
        <w:t xml:space="preserve"> nilai 3,28 dengan kategori valid, untuk aspek tampilan program</w:t>
      </w:r>
      <w:r>
        <w:rPr>
          <w:sz w:val="22"/>
          <w:szCs w:val="22"/>
        </w:rPr>
        <w:t xml:space="preserve"> memperoleh</w:t>
      </w:r>
      <w:r w:rsidRPr="00C447ED">
        <w:rPr>
          <w:sz w:val="22"/>
          <w:szCs w:val="22"/>
        </w:rPr>
        <w:t xml:space="preserve"> </w:t>
      </w:r>
      <w:r>
        <w:rPr>
          <w:sz w:val="22"/>
          <w:szCs w:val="22"/>
        </w:rPr>
        <w:t xml:space="preserve"> </w:t>
      </w:r>
      <w:r w:rsidR="00C447ED" w:rsidRPr="00C447ED">
        <w:rPr>
          <w:sz w:val="22"/>
          <w:szCs w:val="22"/>
        </w:rPr>
        <w:t xml:space="preserve">nilai 3,5 dengan kategori valid, dan untuk aspek kualitas teknis dan keefektifan program </w:t>
      </w:r>
      <w:r>
        <w:rPr>
          <w:sz w:val="22"/>
          <w:szCs w:val="22"/>
        </w:rPr>
        <w:t xml:space="preserve">memperoleh </w:t>
      </w:r>
      <w:r w:rsidR="00C447ED" w:rsidRPr="00C447ED">
        <w:rPr>
          <w:sz w:val="22"/>
          <w:szCs w:val="22"/>
        </w:rPr>
        <w:t>nilai 3,5 dengan kategori valid.</w:t>
      </w:r>
    </w:p>
    <w:p w14:paraId="698DB145" w14:textId="77777777" w:rsidR="005821FB" w:rsidRPr="00C447ED" w:rsidRDefault="005821FB" w:rsidP="0033142B">
      <w:pPr>
        <w:shd w:val="clear" w:color="auto" w:fill="FFFFFF"/>
        <w:tabs>
          <w:tab w:val="left" w:pos="6922"/>
        </w:tabs>
        <w:ind w:right="852"/>
        <w:jc w:val="both"/>
        <w:rPr>
          <w:color w:val="000000"/>
          <w:sz w:val="22"/>
          <w:szCs w:val="22"/>
          <w:lang w:val="id-ID"/>
        </w:rPr>
      </w:pPr>
    </w:p>
    <w:p w14:paraId="7BD6A623" w14:textId="3E317D9F" w:rsidR="00A40201" w:rsidRPr="007E5860" w:rsidRDefault="00A40201" w:rsidP="007835EC">
      <w:pPr>
        <w:pStyle w:val="Heading4"/>
        <w:tabs>
          <w:tab w:val="left" w:pos="2070"/>
        </w:tabs>
        <w:spacing w:before="0"/>
        <w:ind w:left="2070" w:right="830" w:hanging="1220"/>
        <w:jc w:val="both"/>
        <w:rPr>
          <w:rFonts w:ascii="Times New Roman" w:hAnsi="Times New Roman"/>
          <w:b w:val="0"/>
          <w:bCs w:val="0"/>
          <w:caps w:val="0"/>
          <w:sz w:val="22"/>
          <w:szCs w:val="22"/>
        </w:rPr>
      </w:pPr>
      <w:r w:rsidRPr="00A40201">
        <w:rPr>
          <w:rFonts w:ascii="Times New Roman" w:hAnsi="Times New Roman"/>
          <w:caps w:val="0"/>
          <w:sz w:val="22"/>
          <w:szCs w:val="22"/>
          <w:lang w:val="id-ID"/>
        </w:rPr>
        <w:t>Kata kunci</w:t>
      </w:r>
      <w:r w:rsidRPr="0051306C">
        <w:rPr>
          <w:rFonts w:ascii="Times New Roman" w:hAnsi="Times New Roman"/>
          <w:bCs w:val="0"/>
          <w:caps w:val="0"/>
          <w:sz w:val="22"/>
          <w:szCs w:val="22"/>
          <w:lang w:val="id-ID"/>
        </w:rPr>
        <w:t>:</w:t>
      </w:r>
      <w:r w:rsidR="007835EC">
        <w:rPr>
          <w:rFonts w:ascii="Times New Roman" w:hAnsi="Times New Roman"/>
          <w:bCs w:val="0"/>
          <w:caps w:val="0"/>
          <w:sz w:val="22"/>
          <w:szCs w:val="22"/>
          <w:lang w:val="id-ID"/>
        </w:rPr>
        <w:tab/>
      </w:r>
      <w:r w:rsidR="002609F6">
        <w:rPr>
          <w:rFonts w:ascii="Times New Roman" w:hAnsi="Times New Roman"/>
          <w:b w:val="0"/>
          <w:bCs w:val="0"/>
          <w:i/>
          <w:caps w:val="0"/>
          <w:sz w:val="22"/>
          <w:szCs w:val="22"/>
        </w:rPr>
        <w:t xml:space="preserve">Media </w:t>
      </w:r>
      <w:r w:rsidR="007E5860" w:rsidRPr="007E5860">
        <w:rPr>
          <w:rFonts w:ascii="Times New Roman" w:hAnsi="Times New Roman"/>
          <w:b w:val="0"/>
          <w:bCs w:val="0"/>
          <w:i/>
          <w:caps w:val="0"/>
          <w:sz w:val="22"/>
          <w:szCs w:val="22"/>
        </w:rPr>
        <w:t>Pembelajaran, Pengembangan, Matematika, Powtoon</w:t>
      </w:r>
    </w:p>
    <w:p w14:paraId="74B09981" w14:textId="77777777" w:rsidR="005821FB" w:rsidRPr="005821FB" w:rsidRDefault="005821FB" w:rsidP="005821FB">
      <w:pPr>
        <w:rPr>
          <w:lang w:val="id-ID"/>
        </w:rPr>
      </w:pPr>
    </w:p>
    <w:p w14:paraId="35FDCF64" w14:textId="77777777" w:rsidR="00A40201" w:rsidRPr="00984368" w:rsidRDefault="0057099C" w:rsidP="005821FB">
      <w:pPr>
        <w:shd w:val="clear" w:color="auto" w:fill="FFFFFF"/>
        <w:jc w:val="center"/>
        <w:rPr>
          <w:b/>
          <w:bCs/>
          <w:i/>
          <w:color w:val="000000"/>
          <w:spacing w:val="7"/>
          <w:sz w:val="24"/>
          <w:szCs w:val="24"/>
          <w:lang w:val="id-ID"/>
        </w:rPr>
      </w:pPr>
      <w:r w:rsidRPr="00984368">
        <w:rPr>
          <w:b/>
          <w:bCs/>
          <w:i/>
          <w:color w:val="000000"/>
          <w:spacing w:val="7"/>
          <w:sz w:val="24"/>
          <w:szCs w:val="24"/>
          <w:lang w:val="id-ID"/>
        </w:rPr>
        <w:t>Abstract</w:t>
      </w:r>
    </w:p>
    <w:p w14:paraId="0055050B" w14:textId="77777777" w:rsidR="00E1437B" w:rsidRDefault="00243FC0" w:rsidP="002609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851" w:right="852"/>
        <w:jc w:val="both"/>
        <w:rPr>
          <w:i/>
          <w:sz w:val="22"/>
          <w:szCs w:val="22"/>
        </w:rPr>
      </w:pPr>
      <w:r>
        <w:br/>
      </w:r>
      <w:r w:rsidRPr="00C738A7">
        <w:rPr>
          <w:i/>
          <w:color w:val="222222"/>
          <w:sz w:val="22"/>
          <w:szCs w:val="22"/>
        </w:rPr>
        <w:t>According to the author's observations in the field when the teacher delivers the subject matter in the classroom, there are several students who have difficulty understanding mathematics.</w:t>
      </w:r>
      <w:r w:rsidR="002609F6" w:rsidRPr="00C738A7">
        <w:rPr>
          <w:i/>
          <w:sz w:val="22"/>
          <w:szCs w:val="22"/>
        </w:rPr>
        <w:t xml:space="preserve"> </w:t>
      </w:r>
      <w:r w:rsidR="002609F6" w:rsidRPr="002609F6">
        <w:rPr>
          <w:i/>
          <w:sz w:val="22"/>
          <w:szCs w:val="22"/>
        </w:rPr>
        <w:t xml:space="preserve">This is due to the lack of learning media provided. Where students finally become bored, consider mathematics a difficult subject, so that students do not like it and think that mathematics is a boring subject. To reduce this, new and interesting learning media are needed to stimulate students' </w:t>
      </w:r>
    </w:p>
    <w:p w14:paraId="545BE5DA" w14:textId="77777777" w:rsidR="00E1437B" w:rsidRDefault="00E1437B" w:rsidP="002609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851" w:right="852"/>
        <w:jc w:val="both"/>
        <w:rPr>
          <w:i/>
          <w:sz w:val="22"/>
          <w:szCs w:val="22"/>
        </w:rPr>
      </w:pPr>
    </w:p>
    <w:p w14:paraId="03F6637C" w14:textId="434EA471" w:rsidR="0061448D" w:rsidRDefault="002609F6" w:rsidP="008F772B">
      <w:pPr>
        <w:widowControl/>
        <w:tabs>
          <w:tab w:val="left" w:pos="916"/>
        </w:tabs>
        <w:autoSpaceDE/>
        <w:autoSpaceDN/>
        <w:adjustRightInd/>
        <w:ind w:left="851" w:right="852"/>
        <w:jc w:val="both"/>
        <w:rPr>
          <w:i/>
          <w:sz w:val="22"/>
          <w:szCs w:val="22"/>
        </w:rPr>
      </w:pPr>
      <w:proofErr w:type="gramStart"/>
      <w:r w:rsidRPr="002609F6">
        <w:rPr>
          <w:i/>
          <w:sz w:val="22"/>
          <w:szCs w:val="22"/>
        </w:rPr>
        <w:t>imagination</w:t>
      </w:r>
      <w:proofErr w:type="gramEnd"/>
      <w:r w:rsidRPr="002609F6">
        <w:rPr>
          <w:i/>
          <w:sz w:val="22"/>
          <w:szCs w:val="22"/>
        </w:rPr>
        <w:t xml:space="preserve"> and creativity, one of which is using Powtoon's audiovisual animation media. The method used is Research and Development (Development). Media validation was carried out using a questionnaire. The results show that the media developed meets the </w:t>
      </w:r>
    </w:p>
    <w:p w14:paraId="0EF4B81D" w14:textId="1E5348E4" w:rsidR="002842F4" w:rsidRDefault="002609F6" w:rsidP="006144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851" w:right="852"/>
        <w:jc w:val="both"/>
        <w:rPr>
          <w:i/>
          <w:sz w:val="22"/>
          <w:szCs w:val="22"/>
        </w:rPr>
      </w:pPr>
      <w:proofErr w:type="gramStart"/>
      <w:r w:rsidRPr="002609F6">
        <w:rPr>
          <w:i/>
          <w:sz w:val="22"/>
          <w:szCs w:val="22"/>
        </w:rPr>
        <w:t>feasibility</w:t>
      </w:r>
      <w:proofErr w:type="gramEnd"/>
      <w:r w:rsidRPr="002609F6">
        <w:rPr>
          <w:i/>
          <w:sz w:val="22"/>
          <w:szCs w:val="22"/>
        </w:rPr>
        <w:t xml:space="preserve"> value for use as a learning medium. This is seen from the results of the material validation showing a valid category by getting </w:t>
      </w:r>
    </w:p>
    <w:p w14:paraId="4DC68004" w14:textId="5DB8A091" w:rsidR="00A3073E" w:rsidRPr="002609F6" w:rsidRDefault="002609F6" w:rsidP="002609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851" w:right="852"/>
        <w:jc w:val="both"/>
        <w:rPr>
          <w:i/>
          <w:sz w:val="22"/>
          <w:szCs w:val="22"/>
        </w:rPr>
      </w:pPr>
      <w:proofErr w:type="gramStart"/>
      <w:r w:rsidRPr="002609F6">
        <w:rPr>
          <w:i/>
          <w:sz w:val="22"/>
          <w:szCs w:val="22"/>
        </w:rPr>
        <w:t>a</w:t>
      </w:r>
      <w:proofErr w:type="gramEnd"/>
      <w:r w:rsidRPr="002609F6">
        <w:rPr>
          <w:i/>
          <w:sz w:val="22"/>
          <w:szCs w:val="22"/>
        </w:rPr>
        <w:t xml:space="preserve"> value of 3.53. For aspects of the media get a value of 3.28 with a valid category, for aspects of the display program get a value of 3.5 with a valid category, and for aspects of technical quality and effectiveness the program gets a value of 3.5 with a valid category.</w:t>
      </w:r>
    </w:p>
    <w:p w14:paraId="651BFF94" w14:textId="77777777" w:rsidR="002609F6" w:rsidRPr="002609F6" w:rsidRDefault="002609F6" w:rsidP="002609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851" w:right="852"/>
        <w:jc w:val="both"/>
        <w:rPr>
          <w:i/>
          <w:color w:val="222222"/>
          <w:sz w:val="22"/>
          <w:szCs w:val="22"/>
        </w:rPr>
      </w:pPr>
    </w:p>
    <w:p w14:paraId="5329F7A3" w14:textId="1321B40F" w:rsidR="00984368" w:rsidRPr="002609F6" w:rsidRDefault="00A40201" w:rsidP="007835EC">
      <w:pPr>
        <w:tabs>
          <w:tab w:val="left" w:pos="1890"/>
        </w:tabs>
        <w:ind w:left="1890" w:right="830" w:hanging="1039"/>
        <w:jc w:val="both"/>
        <w:rPr>
          <w:i/>
          <w:sz w:val="22"/>
          <w:szCs w:val="22"/>
        </w:rPr>
      </w:pPr>
      <w:r w:rsidRPr="00984368">
        <w:rPr>
          <w:b/>
          <w:i/>
          <w:sz w:val="22"/>
          <w:szCs w:val="22"/>
          <w:lang w:val="id-ID"/>
        </w:rPr>
        <w:t>Keywords:</w:t>
      </w:r>
      <w:r w:rsidR="007835EC">
        <w:rPr>
          <w:b/>
          <w:i/>
          <w:sz w:val="22"/>
          <w:szCs w:val="22"/>
          <w:lang w:val="id-ID"/>
        </w:rPr>
        <w:tab/>
      </w:r>
      <w:r w:rsidR="002609F6">
        <w:rPr>
          <w:i/>
          <w:iCs/>
          <w:color w:val="000000"/>
          <w:spacing w:val="3"/>
          <w:sz w:val="22"/>
          <w:szCs w:val="22"/>
        </w:rPr>
        <w:t>Learning Media, Research and Development, Mathematics, Powtoon</w:t>
      </w:r>
    </w:p>
    <w:p w14:paraId="0C0E0E6C" w14:textId="77777777" w:rsidR="00A3073E" w:rsidRPr="009B7698" w:rsidRDefault="00A3073E" w:rsidP="009B7698">
      <w:pPr>
        <w:tabs>
          <w:tab w:val="left" w:pos="340"/>
        </w:tabs>
        <w:ind w:right="-1"/>
        <w:jc w:val="both"/>
        <w:rPr>
          <w:sz w:val="24"/>
          <w:szCs w:val="24"/>
          <w:lang w:val="id-ID"/>
        </w:rPr>
      </w:pPr>
    </w:p>
    <w:p w14:paraId="280198BE" w14:textId="77777777" w:rsidR="00AF1C38" w:rsidRPr="006D0D2D" w:rsidRDefault="00AF1C38" w:rsidP="00AF1C38">
      <w:pPr>
        <w:tabs>
          <w:tab w:val="left" w:pos="340"/>
        </w:tabs>
        <w:rPr>
          <w:b/>
          <w:sz w:val="24"/>
          <w:szCs w:val="24"/>
        </w:rPr>
      </w:pPr>
      <w:r>
        <w:rPr>
          <w:b/>
          <w:sz w:val="24"/>
          <w:szCs w:val="24"/>
        </w:rPr>
        <w:t>PENDAHULUAN</w:t>
      </w:r>
    </w:p>
    <w:p w14:paraId="27AF9027" w14:textId="7C20192F" w:rsidR="00AF1C38" w:rsidRPr="00EE5178" w:rsidRDefault="00CA2CD9" w:rsidP="00DD2A1F">
      <w:pPr>
        <w:pStyle w:val="BodyText"/>
        <w:spacing w:after="0"/>
        <w:ind w:right="117" w:firstLine="720"/>
        <w:jc w:val="both"/>
      </w:pPr>
      <w:proofErr w:type="gramStart"/>
      <w:r>
        <w:t>S</w:t>
      </w:r>
      <w:r w:rsidRPr="006D0D2D">
        <w:rPr>
          <w:lang w:val="id-ID"/>
        </w:rPr>
        <w:t xml:space="preserve">eiring berjalannya waktu </w:t>
      </w:r>
      <w:r>
        <w:t>i</w:t>
      </w:r>
      <w:r w:rsidR="00AF1C38" w:rsidRPr="006D0D2D">
        <w:rPr>
          <w:lang w:val="id-ID"/>
        </w:rPr>
        <w:t>lmu pengetahuan dan teknologi mengalami perkembangan yang sangat pesat.</w:t>
      </w:r>
      <w:proofErr w:type="gramEnd"/>
      <w:r w:rsidR="00AF1C38" w:rsidRPr="006D0D2D">
        <w:rPr>
          <w:lang w:val="id-ID"/>
        </w:rPr>
        <w:t xml:space="preserve"> Perkembangan yang semakin canggih pasti akan berpengaruh besar pada beberapa aspek kehidupan manusia. Salah satu aspek tersebut adalah aspek di bidang pendidikan. Lengkapnya sarana dan prasarana pun sudah mulai terlihat di dunia pendidikan. Dengan menggunakan teknologi informasi dan komunikasi (TIK), guru dapat menerapkan berbagai metode atau model pembelajaran yang menarik di kelas dan dapat memanfaatkannya sebagai sarana pembelajaran. </w:t>
      </w:r>
    </w:p>
    <w:p w14:paraId="37235290" w14:textId="77777777" w:rsidR="0061448D" w:rsidRDefault="00AF1C38" w:rsidP="0061448D">
      <w:pPr>
        <w:pStyle w:val="BodyText"/>
        <w:spacing w:after="0"/>
        <w:ind w:right="117" w:firstLine="726"/>
        <w:jc w:val="both"/>
      </w:pPr>
      <w:r w:rsidRPr="006D0D2D">
        <w:rPr>
          <w:lang w:val="id-ID"/>
        </w:rPr>
        <w:t>Peningkatan kualitas dan kuantitas pendidikan dalam aspek pendidikan dilakukan dengan berbagai macam pembaharuan. Diantaranya adalah pembaharuan kurikulum, inovasi pembelajaran, dan pemenuhan sarana prasarana pendidikan. Guru sebagai pilar utama dituntut untuk bisa membuat pembelajaran agar menjadi lebih inovatif yang mendorong siswa dapat belajar secara optima</w:t>
      </w:r>
      <w:r w:rsidR="00DD2A1F">
        <w:rPr>
          <w:lang w:val="id-ID"/>
        </w:rPr>
        <w:t xml:space="preserve">l, baik secara mandiri maupun </w:t>
      </w:r>
      <w:r w:rsidRPr="006D0D2D">
        <w:rPr>
          <w:lang w:val="id-ID"/>
        </w:rPr>
        <w:t>dalam pembelajaran dikelas. Dengan kompetensi pedagogik yang dimiliki, guru harus mampu melaksanakan pembelajaran yang mendidik dengan suasana dialogis interaktif, shingga pembelajaran menjadi aktif, inovatif, kreatif, efektif, dan menyenangkan</w:t>
      </w:r>
      <w:r w:rsidR="00237405">
        <w:t xml:space="preserve"> </w:t>
      </w:r>
      <w:r w:rsidR="003A62B6">
        <w:rPr>
          <w:lang w:val="id-ID"/>
        </w:rPr>
        <w:fldChar w:fldCharType="begin" w:fldLock="1"/>
      </w:r>
      <w:r w:rsidR="00237405">
        <w:rPr>
          <w:lang w:val="id-ID"/>
        </w:rPr>
        <w:instrText>ADDIN CSL_CITATION {"citationItems":[{"id":"ITEM-1","itemData":{"ISBN":"9786028361088","abstract":"Cet. 1. Development of teacher, educator, and community in school management in Indonesia.","author":[{"dropping-particle":"","family":"Sagala","given":"Syaiful","non-dropping-particle":"","parse-names":false,"suffix":""}],"container-title":"The Concept and Meaning","id":"ITEM-1","issued":{"date-parts":[["2009"]]},"title":"Kemampuan Profesional Guru dan Tenaga Kependidikan: Pemberdayaan guru, tenaga kependidikan, dan masyarakat dalam manajemen sekolah","type":"book"},"uris":["http://www.mendeley.com/documents/?uuid=8600efcf-721c-48a1-a831-0b48eb8c09af"]}],"mendeley":{"formattedCitation":"(Sagala, 2009)","plainTextFormattedCitation":"(Sagala, 2009)","previouslyFormattedCitation":"(Sagala, 2009)"},"properties":{"noteIndex":0},"schema":"https://github.com/citation-style-language/schema/raw/master/csl-citation.json"}</w:instrText>
      </w:r>
      <w:r w:rsidR="003A62B6">
        <w:rPr>
          <w:lang w:val="id-ID"/>
        </w:rPr>
        <w:fldChar w:fldCharType="separate"/>
      </w:r>
      <w:r w:rsidR="003A62B6" w:rsidRPr="003A62B6">
        <w:rPr>
          <w:noProof/>
          <w:lang w:val="id-ID"/>
        </w:rPr>
        <w:t>(Sagala, 2009)</w:t>
      </w:r>
      <w:r w:rsidR="003A62B6">
        <w:rPr>
          <w:lang w:val="id-ID"/>
        </w:rPr>
        <w:fldChar w:fldCharType="end"/>
      </w:r>
      <w:r w:rsidR="00237405">
        <w:t>.</w:t>
      </w:r>
    </w:p>
    <w:p w14:paraId="5A0F3462" w14:textId="77777777" w:rsidR="009A2D90" w:rsidRDefault="00AF1C38" w:rsidP="009A2D90">
      <w:pPr>
        <w:pStyle w:val="BodyText"/>
        <w:spacing w:after="0"/>
        <w:ind w:right="117" w:firstLine="726"/>
        <w:jc w:val="both"/>
      </w:pPr>
      <w:r w:rsidRPr="006D0D2D">
        <w:rPr>
          <w:lang w:val="id-ID"/>
        </w:rPr>
        <w:t xml:space="preserve">Pendidikan dan media pembelajaran memiliki keterkaitan yang sangat erat. Media pembelajaran merupakan segala sesuatu yang digunakan dalam pembelajaran untuk dapat merangsang pikiran, perasaan, minat dan perhatian siswa sehingga terjadinya proses interaksi komunikasi antara guru dengan siswa dapat berlangsung dengan tepat. </w:t>
      </w:r>
      <w:r w:rsidR="0061448D">
        <w:t>T</w:t>
      </w:r>
      <w:r w:rsidR="0061448D" w:rsidRPr="006D0D2D">
        <w:rPr>
          <w:lang w:val="id-ID"/>
        </w:rPr>
        <w:t xml:space="preserve">anpa adanya media pembelajaran </w:t>
      </w:r>
      <w:r w:rsidR="0061448D">
        <w:t>p</w:t>
      </w:r>
      <w:r w:rsidRPr="006D0D2D">
        <w:rPr>
          <w:lang w:val="id-ID"/>
        </w:rPr>
        <w:t xml:space="preserve">roses pembelajaran tidak </w:t>
      </w:r>
      <w:proofErr w:type="gramStart"/>
      <w:r w:rsidRPr="006D0D2D">
        <w:rPr>
          <w:lang w:val="id-ID"/>
        </w:rPr>
        <w:t>akan</w:t>
      </w:r>
      <w:proofErr w:type="gramEnd"/>
      <w:r w:rsidRPr="006D0D2D">
        <w:rPr>
          <w:lang w:val="id-ID"/>
        </w:rPr>
        <w:t xml:space="preserve"> berjalan lancar. Media visualisasi yang di</w:t>
      </w:r>
      <w:r w:rsidR="0061448D">
        <w:t>kemas</w:t>
      </w:r>
      <w:r w:rsidRPr="006D0D2D">
        <w:rPr>
          <w:lang w:val="id-ID"/>
        </w:rPr>
        <w:t xml:space="preserve"> ke dalam bentuk gambar animasi akan lebih menarik</w:t>
      </w:r>
      <w:r w:rsidR="0061448D">
        <w:t xml:space="preserve"> dan </w:t>
      </w:r>
      <w:r w:rsidR="0061448D">
        <w:rPr>
          <w:lang w:val="id-ID"/>
        </w:rPr>
        <w:t>bermakna</w:t>
      </w:r>
      <w:r w:rsidRPr="006D0D2D">
        <w:rPr>
          <w:lang w:val="id-ID"/>
        </w:rPr>
        <w:t>,</w:t>
      </w:r>
      <w:r w:rsidR="0061448D">
        <w:t xml:space="preserve"> materi</w:t>
      </w:r>
      <w:r w:rsidRPr="006D0D2D">
        <w:rPr>
          <w:lang w:val="id-ID"/>
        </w:rPr>
        <w:t xml:space="preserve"> lebih mudah diterima, dipahami, dan lebih dapat memotivasi siswa</w:t>
      </w:r>
      <w:r w:rsidR="0061448D">
        <w:t xml:space="preserve"> dalam belajar</w:t>
      </w:r>
      <w:r w:rsidRPr="006D0D2D">
        <w:rPr>
          <w:lang w:val="id-ID"/>
        </w:rPr>
        <w:t>.</w:t>
      </w:r>
    </w:p>
    <w:p w14:paraId="648DBFEC" w14:textId="77777777" w:rsidR="00E1437B" w:rsidRDefault="009A2D90" w:rsidP="009A2D90">
      <w:pPr>
        <w:pStyle w:val="BodyText"/>
        <w:spacing w:after="0"/>
        <w:ind w:right="117" w:firstLine="726"/>
        <w:jc w:val="both"/>
      </w:pPr>
      <w:r>
        <w:t>Tersedianya m</w:t>
      </w:r>
      <w:r w:rsidR="00AF1C38" w:rsidRPr="006D0D2D">
        <w:rPr>
          <w:lang w:val="id-ID"/>
        </w:rPr>
        <w:t>edia pembelajaran berbasis T</w:t>
      </w:r>
      <w:r>
        <w:t xml:space="preserve">eknologi </w:t>
      </w:r>
      <w:r w:rsidR="00AF1C38" w:rsidRPr="006D0D2D">
        <w:rPr>
          <w:lang w:val="id-ID"/>
        </w:rPr>
        <w:t>I</w:t>
      </w:r>
      <w:r>
        <w:t xml:space="preserve">nformasi dan </w:t>
      </w:r>
      <w:r w:rsidR="00AF1C38" w:rsidRPr="006D0D2D">
        <w:rPr>
          <w:lang w:val="id-ID"/>
        </w:rPr>
        <w:t>K</w:t>
      </w:r>
      <w:r>
        <w:t>omunikasi</w:t>
      </w:r>
      <w:r w:rsidR="00AF1C38" w:rsidRPr="006D0D2D">
        <w:rPr>
          <w:lang w:val="id-ID"/>
        </w:rPr>
        <w:t xml:space="preserve"> baik yang bersifat </w:t>
      </w:r>
      <w:r w:rsidR="00AF1C38" w:rsidRPr="006D0D2D">
        <w:rPr>
          <w:i/>
          <w:lang w:val="id-ID"/>
        </w:rPr>
        <w:t>offline</w:t>
      </w:r>
      <w:r w:rsidR="00AF1C38" w:rsidRPr="006D0D2D">
        <w:rPr>
          <w:lang w:val="id-ID"/>
        </w:rPr>
        <w:t xml:space="preserve"> maupun </w:t>
      </w:r>
      <w:r w:rsidR="00AF1C38" w:rsidRPr="006D0D2D">
        <w:rPr>
          <w:i/>
          <w:lang w:val="id-ID"/>
        </w:rPr>
        <w:t>online</w:t>
      </w:r>
      <w:r w:rsidR="00AF1C38" w:rsidRPr="006D0D2D">
        <w:rPr>
          <w:lang w:val="id-ID"/>
        </w:rPr>
        <w:t>, bisa di</w:t>
      </w:r>
      <w:r>
        <w:t>gunakan</w:t>
      </w:r>
      <w:r w:rsidR="00AF1C38" w:rsidRPr="006D0D2D">
        <w:rPr>
          <w:lang w:val="id-ID"/>
        </w:rPr>
        <w:t xml:space="preserve"> para pendidik untuk memudahkan siswa belajar dan mendapatkan informasi yang</w:t>
      </w:r>
      <w:r>
        <w:t xml:space="preserve"> terbaru</w:t>
      </w:r>
      <w:r w:rsidR="00AF1C38" w:rsidRPr="006D0D2D">
        <w:rPr>
          <w:lang w:val="id-ID"/>
        </w:rPr>
        <w:t xml:space="preserve"> </w:t>
      </w:r>
      <w:r>
        <w:t xml:space="preserve">dan </w:t>
      </w:r>
      <w:r w:rsidR="00AF1C38" w:rsidRPr="006D0D2D">
        <w:rPr>
          <w:lang w:val="id-ID"/>
        </w:rPr>
        <w:t xml:space="preserve">dibutuhkan </w:t>
      </w:r>
      <w:r>
        <w:rPr>
          <w:lang w:val="id-ID"/>
        </w:rPr>
        <w:t>kapan saja</w:t>
      </w:r>
      <w:r>
        <w:t xml:space="preserve">, </w:t>
      </w:r>
      <w:r w:rsidRPr="006D0D2D">
        <w:rPr>
          <w:lang w:val="id-ID"/>
        </w:rPr>
        <w:t>dari siapa saja</w:t>
      </w:r>
      <w:r>
        <w:t>,</w:t>
      </w:r>
      <w:r w:rsidRPr="006D0D2D">
        <w:rPr>
          <w:lang w:val="id-ID"/>
        </w:rPr>
        <w:t xml:space="preserve"> </w:t>
      </w:r>
      <w:r>
        <w:t xml:space="preserve">dan </w:t>
      </w:r>
      <w:r w:rsidR="00AF1C38" w:rsidRPr="006D0D2D">
        <w:rPr>
          <w:lang w:val="id-ID"/>
        </w:rPr>
        <w:t xml:space="preserve">dari mana saja,. Hasil observasi awal yang dilakukan peneliti di SDN Mantup 1 Lamongan menunjukkan bahwa media yang sering digunakan selama ini adalah </w:t>
      </w:r>
      <w:r w:rsidR="00AF1C38" w:rsidRPr="009F3D67">
        <w:rPr>
          <w:i/>
          <w:lang w:val="id-ID"/>
        </w:rPr>
        <w:t>PowerPoint.</w:t>
      </w:r>
      <w:r w:rsidR="00AF1C38" w:rsidRPr="006D0D2D">
        <w:rPr>
          <w:lang w:val="id-ID"/>
        </w:rPr>
        <w:t xml:space="preserve"> </w:t>
      </w:r>
      <w:r w:rsidR="000172B3">
        <w:t xml:space="preserve">Sekarang ini </w:t>
      </w:r>
      <w:r w:rsidR="00AF1C38" w:rsidRPr="006D0D2D">
        <w:rPr>
          <w:lang w:val="id-ID"/>
        </w:rPr>
        <w:t xml:space="preserve">media presentasi </w:t>
      </w:r>
      <w:r w:rsidR="000172B3">
        <w:t>dapat dibuat</w:t>
      </w:r>
      <w:r w:rsidR="00AF1C38" w:rsidRPr="006D0D2D">
        <w:rPr>
          <w:lang w:val="id-ID"/>
        </w:rPr>
        <w:t xml:space="preserve"> secara online tan</w:t>
      </w:r>
      <w:r w:rsidR="009F3D67">
        <w:rPr>
          <w:lang w:val="id-ID"/>
        </w:rPr>
        <w:t xml:space="preserve">pa </w:t>
      </w:r>
    </w:p>
    <w:p w14:paraId="2BED2C8B" w14:textId="77777777" w:rsidR="00E1437B" w:rsidRDefault="00E1437B" w:rsidP="009A2D90">
      <w:pPr>
        <w:pStyle w:val="BodyText"/>
        <w:spacing w:after="0"/>
        <w:ind w:right="117" w:firstLine="726"/>
        <w:jc w:val="both"/>
      </w:pPr>
    </w:p>
    <w:p w14:paraId="3B075E64" w14:textId="77777777" w:rsidR="008F772B" w:rsidRDefault="008F772B" w:rsidP="00E1437B">
      <w:pPr>
        <w:pStyle w:val="BodyText"/>
        <w:spacing w:after="0"/>
        <w:ind w:right="117"/>
        <w:jc w:val="both"/>
      </w:pPr>
    </w:p>
    <w:p w14:paraId="5398EBE9" w14:textId="2D08B7DF" w:rsidR="00AF1C38" w:rsidRPr="00DD2A1F" w:rsidRDefault="009F3D67" w:rsidP="00E1437B">
      <w:pPr>
        <w:pStyle w:val="BodyText"/>
        <w:spacing w:after="0"/>
        <w:ind w:right="117"/>
        <w:jc w:val="both"/>
      </w:pPr>
      <w:bookmarkStart w:id="0" w:name="_GoBack"/>
      <w:bookmarkEnd w:id="0"/>
      <w:r>
        <w:rPr>
          <w:lang w:val="id-ID"/>
        </w:rPr>
        <w:t xml:space="preserve">harus membeli seperti </w:t>
      </w:r>
      <w:r w:rsidRPr="009F3D67">
        <w:rPr>
          <w:i/>
          <w:lang w:val="id-ID"/>
        </w:rPr>
        <w:t xml:space="preserve">Slide </w:t>
      </w:r>
      <w:r w:rsidRPr="009F3D67">
        <w:rPr>
          <w:i/>
        </w:rPr>
        <w:t>S</w:t>
      </w:r>
      <w:r w:rsidR="00AF1C38" w:rsidRPr="009F3D67">
        <w:rPr>
          <w:i/>
          <w:lang w:val="id-ID"/>
        </w:rPr>
        <w:t xml:space="preserve">hare, Prezi, Slidedog, PowToon, </w:t>
      </w:r>
      <w:r w:rsidR="00AF1C38" w:rsidRPr="006D0D2D">
        <w:rPr>
          <w:lang w:val="id-ID"/>
        </w:rPr>
        <w:t xml:space="preserve">dan masih banyak lagi. </w:t>
      </w:r>
    </w:p>
    <w:p w14:paraId="2C9F2B94" w14:textId="44D297C1" w:rsidR="00AF1C38" w:rsidRPr="00E1437B" w:rsidRDefault="00AF1C38" w:rsidP="00E1437B">
      <w:pPr>
        <w:pStyle w:val="BodyText"/>
        <w:ind w:right="117" w:firstLine="726"/>
        <w:jc w:val="both"/>
      </w:pPr>
      <w:r w:rsidRPr="006D0D2D">
        <w:rPr>
          <w:lang w:val="id-ID"/>
        </w:rPr>
        <w:t>Penggunaan pembelajaran secara konvensional juga masih di temukan di kelas lain. Terutama media visual yang berupa alat peraga</w:t>
      </w:r>
      <w:r w:rsidR="000172B3">
        <w:t xml:space="preserve"> maupun berbentuk kertas</w:t>
      </w:r>
      <w:r w:rsidRPr="006D0D2D">
        <w:rPr>
          <w:lang w:val="id-ID"/>
        </w:rPr>
        <w:t>. Dari data tersebut disimpulkan penggunaan media pembelajaran masih sederhana. Guru memanfaatkan kertas dan barang yang sudah tidak terpakai sebagai media, tentunya akan merepotkan dan membutuhkan waktu yang lama.</w:t>
      </w:r>
    </w:p>
    <w:p w14:paraId="71578FC0" w14:textId="367ADCEA" w:rsidR="00AF1C38" w:rsidRDefault="00AF1C38" w:rsidP="00AF1C38">
      <w:pPr>
        <w:shd w:val="clear" w:color="auto" w:fill="FFFFFF"/>
        <w:ind w:firstLine="720"/>
        <w:jc w:val="both"/>
        <w:rPr>
          <w:bCs/>
          <w:sz w:val="24"/>
          <w:szCs w:val="24"/>
        </w:rPr>
      </w:pPr>
      <w:r w:rsidRPr="006D0D2D">
        <w:rPr>
          <w:sz w:val="24"/>
          <w:szCs w:val="24"/>
          <w:lang w:val="id-ID"/>
        </w:rPr>
        <w:t>Berdasarkan penjelasan diatas telah dipaparkan jenis media pembelajaran yang bervariasi. Salah satunya media yang akan saya kembangkan adalah media</w:t>
      </w:r>
      <w:r w:rsidRPr="006D0D2D">
        <w:rPr>
          <w:i/>
          <w:sz w:val="24"/>
          <w:szCs w:val="24"/>
          <w:lang w:val="id-ID"/>
        </w:rPr>
        <w:t xml:space="preserve"> PowToon</w:t>
      </w:r>
      <w:r w:rsidRPr="006D0D2D">
        <w:rPr>
          <w:sz w:val="24"/>
          <w:szCs w:val="24"/>
          <w:lang w:val="id-ID"/>
        </w:rPr>
        <w:t xml:space="preserve"> berbasis audiovisual. </w:t>
      </w:r>
      <w:r w:rsidRPr="006D0D2D">
        <w:rPr>
          <w:i/>
          <w:sz w:val="24"/>
          <w:szCs w:val="24"/>
          <w:lang w:val="id-ID"/>
        </w:rPr>
        <w:t>PowToon</w:t>
      </w:r>
      <w:r w:rsidRPr="006D0D2D">
        <w:rPr>
          <w:sz w:val="24"/>
          <w:szCs w:val="24"/>
          <w:lang w:val="id-ID"/>
        </w:rPr>
        <w:t xml:space="preserve"> merupakan aplikasi berbasis </w:t>
      </w:r>
      <w:r w:rsidRPr="006D0D2D">
        <w:rPr>
          <w:i/>
          <w:sz w:val="24"/>
          <w:szCs w:val="24"/>
          <w:lang w:val="id-ID"/>
        </w:rPr>
        <w:t>web online</w:t>
      </w:r>
      <w:r w:rsidRPr="006D0D2D">
        <w:rPr>
          <w:sz w:val="24"/>
          <w:szCs w:val="24"/>
          <w:lang w:val="id-ID"/>
        </w:rPr>
        <w:t xml:space="preserve"> yang disediakan bagi pengguna untuk membuat presentasi animasi dengan fitur yang sangat menarik diantaranya animasi tangan, animasi kartun, dan efek transisi yang lebih hidup serta pengaturan timeline yang mudah. Peneliti mengembangkan media berbasis </w:t>
      </w:r>
      <w:r w:rsidRPr="006D0D2D">
        <w:rPr>
          <w:i/>
          <w:sz w:val="24"/>
          <w:szCs w:val="24"/>
          <w:lang w:val="id-ID"/>
        </w:rPr>
        <w:t>PowToon</w:t>
      </w:r>
      <w:r w:rsidRPr="006D0D2D">
        <w:rPr>
          <w:sz w:val="24"/>
          <w:szCs w:val="24"/>
          <w:lang w:val="id-ID"/>
        </w:rPr>
        <w:t xml:space="preserve"> untuk S</w:t>
      </w:r>
      <w:r w:rsidR="000172B3">
        <w:rPr>
          <w:sz w:val="24"/>
          <w:szCs w:val="24"/>
        </w:rPr>
        <w:t xml:space="preserve">ekolah </w:t>
      </w:r>
      <w:r w:rsidRPr="006D0D2D">
        <w:rPr>
          <w:sz w:val="24"/>
          <w:szCs w:val="24"/>
          <w:lang w:val="id-ID"/>
        </w:rPr>
        <w:t>D</w:t>
      </w:r>
      <w:r w:rsidR="000172B3">
        <w:rPr>
          <w:sz w:val="24"/>
          <w:szCs w:val="24"/>
        </w:rPr>
        <w:t>asar</w:t>
      </w:r>
      <w:r w:rsidRPr="006D0D2D">
        <w:rPr>
          <w:sz w:val="24"/>
          <w:szCs w:val="24"/>
          <w:lang w:val="id-ID"/>
        </w:rPr>
        <w:t xml:space="preserve"> karena karakteristik belajar anak SD adalah meniru, mengamati, dan sangat tertarik pada animasi kartun. Mereka lebih senang bermain sambil belajar. Peneliti </w:t>
      </w:r>
      <w:r w:rsidR="000172B3">
        <w:rPr>
          <w:sz w:val="24"/>
          <w:szCs w:val="24"/>
        </w:rPr>
        <w:t>tertarik</w:t>
      </w:r>
      <w:r w:rsidRPr="006D0D2D">
        <w:rPr>
          <w:sz w:val="24"/>
          <w:szCs w:val="24"/>
          <w:lang w:val="id-ID"/>
        </w:rPr>
        <w:t xml:space="preserve"> mengembangkan suatu video animasi yang didalamnya mengandung unsur edukatif. Agar siswa lebih senang dan </w:t>
      </w:r>
      <w:r w:rsidR="000172B3">
        <w:rPr>
          <w:sz w:val="24"/>
          <w:szCs w:val="24"/>
        </w:rPr>
        <w:t xml:space="preserve">tentunya bisa </w:t>
      </w:r>
      <w:r w:rsidRPr="006D0D2D">
        <w:rPr>
          <w:sz w:val="24"/>
          <w:szCs w:val="24"/>
          <w:lang w:val="id-ID"/>
        </w:rPr>
        <w:t>memahami materi yang</w:t>
      </w:r>
      <w:r w:rsidR="000172B3">
        <w:rPr>
          <w:sz w:val="24"/>
          <w:szCs w:val="24"/>
        </w:rPr>
        <w:t xml:space="preserve"> telah</w:t>
      </w:r>
      <w:r w:rsidR="000172B3">
        <w:rPr>
          <w:sz w:val="24"/>
          <w:szCs w:val="24"/>
          <w:lang w:val="id-ID"/>
        </w:rPr>
        <w:t xml:space="preserve"> dipelajari</w:t>
      </w:r>
      <w:r w:rsidRPr="006D0D2D">
        <w:rPr>
          <w:sz w:val="24"/>
          <w:szCs w:val="24"/>
          <w:lang w:val="id-ID"/>
        </w:rPr>
        <w:t xml:space="preserve">. Dari uraian permasalahan diatas, peneliti tertarik melakukan penelitian dan pegembangan dengan judul </w:t>
      </w:r>
      <w:r w:rsidRPr="006D0D2D">
        <w:rPr>
          <w:b/>
          <w:sz w:val="24"/>
          <w:szCs w:val="24"/>
          <w:lang w:val="id-ID"/>
        </w:rPr>
        <w:t>“Pengembangan Media Audiovisual</w:t>
      </w:r>
      <w:r w:rsidRPr="006D0D2D">
        <w:rPr>
          <w:b/>
          <w:i/>
          <w:sz w:val="24"/>
          <w:szCs w:val="24"/>
          <w:lang w:val="id-ID"/>
        </w:rPr>
        <w:t xml:space="preserve"> PowToon</w:t>
      </w:r>
      <w:r w:rsidRPr="006D0D2D">
        <w:rPr>
          <w:b/>
          <w:sz w:val="24"/>
          <w:szCs w:val="24"/>
          <w:lang w:val="id-ID"/>
        </w:rPr>
        <w:t xml:space="preserve"> Pada Pembelajaran Matematika Untuk Siswa Sekolah Dasar”.</w:t>
      </w:r>
    </w:p>
    <w:p w14:paraId="7C67A2FE" w14:textId="77777777" w:rsidR="00AF1C38" w:rsidRPr="006D0D2D" w:rsidRDefault="00AF1C38" w:rsidP="00F30CE5">
      <w:pPr>
        <w:shd w:val="clear" w:color="auto" w:fill="FFFFFF"/>
        <w:jc w:val="both"/>
        <w:rPr>
          <w:bCs/>
          <w:sz w:val="24"/>
          <w:szCs w:val="24"/>
        </w:rPr>
      </w:pPr>
    </w:p>
    <w:p w14:paraId="7F2F43FE" w14:textId="77777777" w:rsidR="00C83C83" w:rsidRDefault="00C83C83" w:rsidP="00AF1C38">
      <w:pPr>
        <w:tabs>
          <w:tab w:val="left" w:pos="340"/>
        </w:tabs>
        <w:rPr>
          <w:b/>
          <w:sz w:val="24"/>
          <w:szCs w:val="24"/>
        </w:rPr>
      </w:pPr>
    </w:p>
    <w:p w14:paraId="2EE4E6A8" w14:textId="77777777" w:rsidR="00AF1C38" w:rsidRPr="00521C4F" w:rsidRDefault="00AF1C38" w:rsidP="00AF1C38">
      <w:pPr>
        <w:tabs>
          <w:tab w:val="left" w:pos="340"/>
        </w:tabs>
        <w:rPr>
          <w:b/>
          <w:sz w:val="24"/>
          <w:szCs w:val="24"/>
        </w:rPr>
      </w:pPr>
      <w:r>
        <w:rPr>
          <w:b/>
          <w:sz w:val="24"/>
          <w:szCs w:val="24"/>
        </w:rPr>
        <w:t>METODE PENELITIAN</w:t>
      </w:r>
    </w:p>
    <w:p w14:paraId="332C8D4C" w14:textId="4AB942F3" w:rsidR="00F25085" w:rsidRPr="00F25085" w:rsidRDefault="00AF1C38" w:rsidP="00C83C83">
      <w:pPr>
        <w:ind w:right="115" w:firstLine="720"/>
        <w:jc w:val="both"/>
        <w:rPr>
          <w:sz w:val="24"/>
          <w:szCs w:val="24"/>
        </w:rPr>
      </w:pPr>
      <w:proofErr w:type="gramStart"/>
      <w:r w:rsidRPr="00521C4F">
        <w:rPr>
          <w:sz w:val="24"/>
          <w:szCs w:val="24"/>
        </w:rPr>
        <w:t>Penelitian ini termasuk jenis penelitian dan pengembangan.</w:t>
      </w:r>
      <w:proofErr w:type="gramEnd"/>
      <w:r w:rsidR="00FA6BD1">
        <w:rPr>
          <w:sz w:val="24"/>
          <w:szCs w:val="24"/>
        </w:rPr>
        <w:t xml:space="preserve"> </w:t>
      </w:r>
      <w:r w:rsidRPr="00521C4F">
        <w:rPr>
          <w:sz w:val="24"/>
          <w:szCs w:val="24"/>
        </w:rPr>
        <w:t xml:space="preserve">Menurut </w:t>
      </w:r>
      <w:r w:rsidR="00237405">
        <w:rPr>
          <w:sz w:val="24"/>
          <w:szCs w:val="24"/>
        </w:rPr>
        <w:fldChar w:fldCharType="begin" w:fldLock="1"/>
      </w:r>
      <w:r w:rsidR="00237405">
        <w:rPr>
          <w:sz w:val="24"/>
          <w:szCs w:val="24"/>
        </w:rPr>
        <w:instrText>ADDIN CSL_CITATION {"citationItems":[{"id":"ITEM-1","itemData":{"abstract":"Borg, W.R. &amp; Gall, M.D. (1983). Educational research: An introduction. Fourth Edition. New York: Longman.","author":[{"dropping-particle":"","family":"Gall, M.D","given":"Borg, W.R","non-dropping-particle":"","parse-names":false,"suffix":""}],"container-title":"Longman Inc","id":"ITEM-1","issued":{"date-parts":[["1989"]]},"title":"Educational Research an Introduction fourth edition","type":"book"},"uris":["http://www.mendeley.com/documents/?uuid=0c24ff0f-322d-4376-bb31-51c1eec252de"]}],"mendeley":{"formattedCitation":"(Gall, M.D, 1989)","plainTextFormattedCitation":"(Gall, M.D, 1989)","previouslyFormattedCitation":"(Gall, M.D, 1989)"},"properties":{"noteIndex":0},"schema":"https://github.com/citation-style-language/schema/raw/master/csl-citation.json"}</w:instrText>
      </w:r>
      <w:r w:rsidR="00237405">
        <w:rPr>
          <w:sz w:val="24"/>
          <w:szCs w:val="24"/>
        </w:rPr>
        <w:fldChar w:fldCharType="separate"/>
      </w:r>
      <w:r w:rsidR="00237405" w:rsidRPr="00237405">
        <w:rPr>
          <w:noProof/>
          <w:sz w:val="24"/>
          <w:szCs w:val="24"/>
        </w:rPr>
        <w:t>(Gall, M.D, 1989)</w:t>
      </w:r>
      <w:r w:rsidR="00237405">
        <w:rPr>
          <w:sz w:val="24"/>
          <w:szCs w:val="24"/>
        </w:rPr>
        <w:fldChar w:fldCharType="end"/>
      </w:r>
      <w:r w:rsidR="00237405">
        <w:rPr>
          <w:sz w:val="24"/>
          <w:szCs w:val="24"/>
        </w:rPr>
        <w:t xml:space="preserve"> </w:t>
      </w:r>
      <w:r w:rsidRPr="00521C4F">
        <w:rPr>
          <w:sz w:val="24"/>
          <w:szCs w:val="24"/>
        </w:rPr>
        <w:t>penelitian dan pengembangan adalah “e</w:t>
      </w:r>
      <w:r w:rsidRPr="00521C4F">
        <w:rPr>
          <w:i/>
          <w:sz w:val="24"/>
          <w:szCs w:val="24"/>
        </w:rPr>
        <w:t>ducational Research and Development (RnD) is a process used to develop and validate educational products”</w:t>
      </w:r>
      <w:r w:rsidR="00237405">
        <w:rPr>
          <w:i/>
          <w:sz w:val="24"/>
          <w:szCs w:val="24"/>
        </w:rPr>
        <w:t xml:space="preserve">. </w:t>
      </w:r>
      <w:r w:rsidRPr="00521C4F">
        <w:rPr>
          <w:sz w:val="24"/>
          <w:szCs w:val="24"/>
        </w:rPr>
        <w:t xml:space="preserve">Menurut </w:t>
      </w:r>
      <w:r w:rsidR="00237405">
        <w:rPr>
          <w:sz w:val="24"/>
          <w:szCs w:val="24"/>
        </w:rPr>
        <w:fldChar w:fldCharType="begin" w:fldLock="1"/>
      </w:r>
      <w:r w:rsidR="006273D8">
        <w:rPr>
          <w:sz w:val="24"/>
          <w:szCs w:val="24"/>
        </w:rPr>
        <w:instrText>ADDIN CSL_CITATION {"citationItems":[{"id":"ITEM-1","itemData":{"ISBN":"979-8433-64-0","abstract":"Menurut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ditetapkan","author":[{"dropping-particle":"","family":"Sugiyono","given":"","non-dropping-particle":"","parse-names":false,"suffix":""}],"container-title":"Bandung: Alfabeta","id":"ITEM-1","issued":{"date-parts":[["2010"]]},"title":"Metode Penelitian Bisnis. Pendekatan Kuantitatif, kualitatif dan R &amp; D","type":"article-journal"},"uris":["http://www.mendeley.com/documents/?uuid=f6164a3f-2ce6-464e-97a4-138f5d5117e9"]}],"mendeley":{"formattedCitation":"(Sugiyono, 2010)","plainTextFormattedCitation":"(Sugiyono, 2010)","previouslyFormattedCitation":"(Sugiyono, 2010)"},"properties":{"noteIndex":0},"schema":"https://github.com/citation-style-language/schema/raw/master/csl-citation.json"}</w:instrText>
      </w:r>
      <w:r w:rsidR="00237405">
        <w:rPr>
          <w:sz w:val="24"/>
          <w:szCs w:val="24"/>
        </w:rPr>
        <w:fldChar w:fldCharType="separate"/>
      </w:r>
      <w:r w:rsidR="00237405" w:rsidRPr="00237405">
        <w:rPr>
          <w:noProof/>
          <w:sz w:val="24"/>
          <w:szCs w:val="24"/>
        </w:rPr>
        <w:t>(Sugiyono, 2010)</w:t>
      </w:r>
      <w:r w:rsidR="00237405">
        <w:rPr>
          <w:sz w:val="24"/>
          <w:szCs w:val="24"/>
        </w:rPr>
        <w:fldChar w:fldCharType="end"/>
      </w:r>
      <w:r w:rsidR="00237405">
        <w:rPr>
          <w:sz w:val="24"/>
          <w:szCs w:val="24"/>
        </w:rPr>
        <w:t xml:space="preserve"> </w:t>
      </w:r>
      <w:r w:rsidRPr="00521C4F">
        <w:rPr>
          <w:sz w:val="24"/>
          <w:szCs w:val="24"/>
        </w:rPr>
        <w:t xml:space="preserve">metode penelitian </w:t>
      </w:r>
      <w:r w:rsidRPr="00521C4F">
        <w:rPr>
          <w:i/>
          <w:sz w:val="24"/>
          <w:szCs w:val="24"/>
        </w:rPr>
        <w:t xml:space="preserve">Research and Development </w:t>
      </w:r>
      <w:r w:rsidRPr="00521C4F">
        <w:rPr>
          <w:sz w:val="24"/>
          <w:szCs w:val="24"/>
        </w:rPr>
        <w:t xml:space="preserve">(R&amp;D) adalah metode penelitian yang digunakan untuk menghasilkan produk tertentu, dan menguji keefektifan produk tersebut. </w:t>
      </w:r>
      <w:proofErr w:type="gramStart"/>
      <w:r w:rsidRPr="00521C4F">
        <w:rPr>
          <w:sz w:val="24"/>
          <w:szCs w:val="24"/>
        </w:rPr>
        <w:t>Produk tersebut tidak selalu berbentuk benda atau perangkat keras (</w:t>
      </w:r>
      <w:r w:rsidRPr="00521C4F">
        <w:rPr>
          <w:i/>
          <w:sz w:val="24"/>
          <w:szCs w:val="24"/>
        </w:rPr>
        <w:t>hardware</w:t>
      </w:r>
      <w:r w:rsidRPr="00521C4F">
        <w:rPr>
          <w:sz w:val="24"/>
          <w:szCs w:val="24"/>
        </w:rPr>
        <w:t>), seperti buku, alat tulis, dan alat pembelajaran lainnya.</w:t>
      </w:r>
      <w:proofErr w:type="gramEnd"/>
      <w:r w:rsidRPr="00521C4F">
        <w:rPr>
          <w:sz w:val="24"/>
          <w:szCs w:val="24"/>
        </w:rPr>
        <w:t xml:space="preserve"> </w:t>
      </w:r>
      <w:proofErr w:type="gramStart"/>
      <w:r w:rsidRPr="00521C4F">
        <w:rPr>
          <w:sz w:val="24"/>
          <w:szCs w:val="24"/>
        </w:rPr>
        <w:t>Akan tetapi, dapat pula dalam bentuk perangkat lunak (</w:t>
      </w:r>
      <w:r w:rsidRPr="00521C4F">
        <w:rPr>
          <w:i/>
          <w:sz w:val="24"/>
          <w:szCs w:val="24"/>
        </w:rPr>
        <w:t>software</w:t>
      </w:r>
      <w:r w:rsidRPr="00521C4F">
        <w:rPr>
          <w:sz w:val="24"/>
          <w:szCs w:val="24"/>
        </w:rPr>
        <w:t>).</w:t>
      </w:r>
      <w:proofErr w:type="gramEnd"/>
      <w:r w:rsidR="00324101">
        <w:rPr>
          <w:sz w:val="24"/>
          <w:szCs w:val="24"/>
        </w:rPr>
        <w:t xml:space="preserve"> </w:t>
      </w:r>
    </w:p>
    <w:p w14:paraId="4EBAE638" w14:textId="77777777" w:rsidR="00F25085" w:rsidRDefault="00F25085" w:rsidP="00C83C83">
      <w:pPr>
        <w:pStyle w:val="ListParagraph"/>
        <w:ind w:left="0" w:right="115" w:firstLine="720"/>
        <w:jc w:val="both"/>
        <w:rPr>
          <w:sz w:val="24"/>
          <w:szCs w:val="24"/>
        </w:rPr>
      </w:pPr>
      <w:proofErr w:type="gramStart"/>
      <w:r>
        <w:rPr>
          <w:sz w:val="24"/>
          <w:szCs w:val="24"/>
        </w:rPr>
        <w:t xml:space="preserve">Kegiatan penelitian menggunakan metode </w:t>
      </w:r>
      <w:r w:rsidRPr="00C566EF">
        <w:rPr>
          <w:i/>
          <w:sz w:val="24"/>
          <w:szCs w:val="24"/>
        </w:rPr>
        <w:t>Research &amp; Development</w:t>
      </w:r>
      <w:r>
        <w:rPr>
          <w:sz w:val="24"/>
          <w:szCs w:val="24"/>
        </w:rPr>
        <w:t xml:space="preserve"> ini dimulai dengan </w:t>
      </w:r>
      <w:r w:rsidRPr="00C566EF">
        <w:rPr>
          <w:i/>
          <w:sz w:val="24"/>
          <w:szCs w:val="24"/>
        </w:rPr>
        <w:t>research</w:t>
      </w:r>
      <w:r>
        <w:rPr>
          <w:sz w:val="24"/>
          <w:szCs w:val="24"/>
        </w:rPr>
        <w:t xml:space="preserve"> atau penelitian dan dilanjutkan dengan </w:t>
      </w:r>
      <w:r w:rsidRPr="00C566EF">
        <w:rPr>
          <w:i/>
          <w:sz w:val="24"/>
          <w:szCs w:val="24"/>
        </w:rPr>
        <w:t xml:space="preserve">development </w:t>
      </w:r>
      <w:r>
        <w:rPr>
          <w:sz w:val="24"/>
          <w:szCs w:val="24"/>
        </w:rPr>
        <w:t>atau pengembangan.</w:t>
      </w:r>
      <w:proofErr w:type="gramEnd"/>
      <w:r>
        <w:rPr>
          <w:sz w:val="24"/>
          <w:szCs w:val="24"/>
        </w:rPr>
        <w:t xml:space="preserve"> </w:t>
      </w:r>
      <w:proofErr w:type="gramStart"/>
      <w:r>
        <w:rPr>
          <w:sz w:val="24"/>
          <w:szCs w:val="24"/>
        </w:rPr>
        <w:t xml:space="preserve">Pada kegiatan </w:t>
      </w:r>
      <w:r w:rsidRPr="00C566EF">
        <w:rPr>
          <w:i/>
          <w:sz w:val="24"/>
          <w:szCs w:val="24"/>
        </w:rPr>
        <w:t>research</w:t>
      </w:r>
      <w:r>
        <w:rPr>
          <w:sz w:val="24"/>
          <w:szCs w:val="24"/>
        </w:rPr>
        <w:t xml:space="preserve"> dilaksanakan untuk mendapatkan informasi tentang kebutuhan pengguna, sedangan dalam kegiatan </w:t>
      </w:r>
      <w:r w:rsidRPr="00C566EF">
        <w:rPr>
          <w:i/>
          <w:sz w:val="24"/>
          <w:szCs w:val="24"/>
        </w:rPr>
        <w:t>development</w:t>
      </w:r>
      <w:r>
        <w:rPr>
          <w:sz w:val="24"/>
          <w:szCs w:val="24"/>
        </w:rPr>
        <w:t xml:space="preserve"> diakukan untuk menghasilkan suatu produk media audiovisual pembelajaran.</w:t>
      </w:r>
      <w:proofErr w:type="gramEnd"/>
    </w:p>
    <w:p w14:paraId="3CDFC41C" w14:textId="45CF8532" w:rsidR="00F25085" w:rsidRDefault="00F25085" w:rsidP="00C83C83">
      <w:pPr>
        <w:pStyle w:val="ListParagraph"/>
        <w:ind w:left="0" w:right="115" w:firstLine="720"/>
        <w:jc w:val="both"/>
        <w:rPr>
          <w:sz w:val="24"/>
          <w:szCs w:val="24"/>
        </w:rPr>
      </w:pPr>
      <w:proofErr w:type="gramStart"/>
      <w:r>
        <w:rPr>
          <w:sz w:val="24"/>
          <w:szCs w:val="24"/>
        </w:rPr>
        <w:t xml:space="preserve">Tujuan akhir dari metode </w:t>
      </w:r>
      <w:r w:rsidRPr="00C566EF">
        <w:rPr>
          <w:i/>
          <w:sz w:val="24"/>
          <w:szCs w:val="24"/>
        </w:rPr>
        <w:t>Research &amp; Development</w:t>
      </w:r>
      <w:r>
        <w:rPr>
          <w:sz w:val="24"/>
          <w:szCs w:val="24"/>
        </w:rPr>
        <w:t xml:space="preserve"> ini pada dunia pendidikan adalah untuk menciptakan produk baru atau memperbaiki produk yang sudah ada untuk meningkatkan pendi</w:t>
      </w:r>
      <w:r w:rsidR="00500DB7">
        <w:rPr>
          <w:sz w:val="24"/>
          <w:szCs w:val="24"/>
        </w:rPr>
        <w:t>d</w:t>
      </w:r>
      <w:r>
        <w:rPr>
          <w:sz w:val="24"/>
          <w:szCs w:val="24"/>
        </w:rPr>
        <w:t>ikan.</w:t>
      </w:r>
      <w:proofErr w:type="gramEnd"/>
      <w:r>
        <w:rPr>
          <w:sz w:val="24"/>
          <w:szCs w:val="24"/>
        </w:rPr>
        <w:t xml:space="preserve"> Jelas sudah bahwa dengan melalui hasil metode </w:t>
      </w:r>
      <w:r w:rsidRPr="00C566EF">
        <w:rPr>
          <w:i/>
          <w:sz w:val="24"/>
          <w:szCs w:val="24"/>
        </w:rPr>
        <w:t>Research &amp; Development</w:t>
      </w:r>
      <w:r>
        <w:rPr>
          <w:sz w:val="24"/>
          <w:szCs w:val="24"/>
        </w:rPr>
        <w:t xml:space="preserve"> ini diharapkan kegiatan proses pembelajaran menjadi lebih efektif dan efisien serta sesuai dengan kebutuhan dilapangan.</w:t>
      </w:r>
    </w:p>
    <w:p w14:paraId="5E1496FC" w14:textId="77777777" w:rsidR="00E1437B" w:rsidRDefault="00F25085" w:rsidP="00C83C83">
      <w:pPr>
        <w:pStyle w:val="ListParagraph"/>
        <w:ind w:left="0" w:right="115" w:firstLine="720"/>
        <w:jc w:val="both"/>
        <w:rPr>
          <w:sz w:val="24"/>
          <w:szCs w:val="24"/>
        </w:rPr>
      </w:pPr>
      <w:r>
        <w:rPr>
          <w:sz w:val="24"/>
          <w:szCs w:val="24"/>
        </w:rPr>
        <w:t xml:space="preserve">Pada tahap proses validasi ahli (ahli media dan ahli materi) dan pada tahap validasi ujicoba memerlukan kegiatan pengumpulan data dan analisis data yang didalamnya juga termasuk kegiatan </w:t>
      </w:r>
      <w:r w:rsidRPr="00C566EF">
        <w:rPr>
          <w:i/>
          <w:sz w:val="24"/>
          <w:szCs w:val="24"/>
        </w:rPr>
        <w:t>research</w:t>
      </w:r>
      <w:r>
        <w:rPr>
          <w:sz w:val="24"/>
          <w:szCs w:val="24"/>
        </w:rPr>
        <w:t xml:space="preserve"> pada proses pengembangan </w:t>
      </w:r>
    </w:p>
    <w:p w14:paraId="7E520CFE" w14:textId="77777777" w:rsidR="00E1437B" w:rsidRDefault="00E1437B" w:rsidP="00C83C83">
      <w:pPr>
        <w:pStyle w:val="ListParagraph"/>
        <w:ind w:left="0" w:right="115" w:firstLine="720"/>
        <w:jc w:val="both"/>
        <w:rPr>
          <w:sz w:val="24"/>
          <w:szCs w:val="24"/>
        </w:rPr>
      </w:pPr>
    </w:p>
    <w:p w14:paraId="50AA0BE5" w14:textId="56F13383" w:rsidR="00F25085" w:rsidRPr="00F25085" w:rsidRDefault="00F25085" w:rsidP="00E1437B">
      <w:pPr>
        <w:pStyle w:val="ListParagraph"/>
        <w:ind w:left="0" w:right="115"/>
        <w:jc w:val="both"/>
        <w:rPr>
          <w:sz w:val="24"/>
          <w:szCs w:val="24"/>
        </w:rPr>
      </w:pPr>
      <w:proofErr w:type="gramStart"/>
      <w:r>
        <w:rPr>
          <w:sz w:val="24"/>
          <w:szCs w:val="24"/>
        </w:rPr>
        <w:t>produk</w:t>
      </w:r>
      <w:proofErr w:type="gramEnd"/>
      <w:r>
        <w:rPr>
          <w:sz w:val="24"/>
          <w:szCs w:val="24"/>
        </w:rPr>
        <w:t xml:space="preserve">. </w:t>
      </w:r>
      <w:proofErr w:type="gramStart"/>
      <w:r>
        <w:rPr>
          <w:sz w:val="24"/>
          <w:szCs w:val="24"/>
        </w:rPr>
        <w:t xml:space="preserve">Sedangkan dengan istilah </w:t>
      </w:r>
      <w:r w:rsidRPr="00C566EF">
        <w:rPr>
          <w:i/>
          <w:sz w:val="24"/>
          <w:szCs w:val="24"/>
        </w:rPr>
        <w:t>development</w:t>
      </w:r>
      <w:r>
        <w:rPr>
          <w:i/>
          <w:sz w:val="24"/>
          <w:szCs w:val="24"/>
        </w:rPr>
        <w:t xml:space="preserve"> </w:t>
      </w:r>
      <w:r>
        <w:rPr>
          <w:sz w:val="24"/>
          <w:szCs w:val="24"/>
        </w:rPr>
        <w:t>mengacu pada produk yang telah dihasilkan dalam penelitian ini.</w:t>
      </w:r>
      <w:proofErr w:type="gramEnd"/>
    </w:p>
    <w:p w14:paraId="54E6B120" w14:textId="2CC95566" w:rsidR="009E5B11" w:rsidRDefault="00D972EC" w:rsidP="00E1437B">
      <w:pPr>
        <w:pStyle w:val="ListParagraph"/>
        <w:ind w:left="0" w:right="115" w:firstLine="720"/>
        <w:jc w:val="both"/>
        <w:rPr>
          <w:sz w:val="24"/>
          <w:szCs w:val="24"/>
        </w:rPr>
      </w:pPr>
      <w:proofErr w:type="gramStart"/>
      <w:r>
        <w:rPr>
          <w:sz w:val="24"/>
          <w:szCs w:val="24"/>
        </w:rPr>
        <w:t xml:space="preserve">Peneliti menggunakan subjek uji coba pengembangan media pembelajaran dengan </w:t>
      </w:r>
      <w:r w:rsidR="00500DB7">
        <w:rPr>
          <w:sz w:val="24"/>
          <w:szCs w:val="24"/>
        </w:rPr>
        <w:t>2</w:t>
      </w:r>
      <w:r w:rsidR="0087189A">
        <w:rPr>
          <w:sz w:val="24"/>
          <w:szCs w:val="24"/>
        </w:rPr>
        <w:t xml:space="preserve"> validator dari masing masing ahli.</w:t>
      </w:r>
      <w:proofErr w:type="gramEnd"/>
      <w:r w:rsidR="0087189A">
        <w:rPr>
          <w:sz w:val="24"/>
          <w:szCs w:val="24"/>
        </w:rPr>
        <w:t xml:space="preserve"> </w:t>
      </w:r>
      <w:proofErr w:type="gramStart"/>
      <w:r w:rsidR="0087189A">
        <w:rPr>
          <w:sz w:val="24"/>
          <w:szCs w:val="24"/>
        </w:rPr>
        <w:t>Diantaranya adalah ahli media interaktif yang berkompeten dalam bidang konten creator edukasi yang terdiri dari 1 dosen.</w:t>
      </w:r>
      <w:proofErr w:type="gramEnd"/>
      <w:r w:rsidR="0087189A">
        <w:rPr>
          <w:sz w:val="24"/>
          <w:szCs w:val="24"/>
        </w:rPr>
        <w:t xml:space="preserve"> </w:t>
      </w:r>
      <w:proofErr w:type="gramStart"/>
      <w:r w:rsidR="0087189A">
        <w:rPr>
          <w:sz w:val="24"/>
          <w:szCs w:val="24"/>
        </w:rPr>
        <w:t xml:space="preserve">Yang kedua adalah ahli materi yang berkompeten dalam mata pelajaran matematika yaitu 1 dosen </w:t>
      </w:r>
      <w:r w:rsidR="00500DB7">
        <w:rPr>
          <w:sz w:val="24"/>
          <w:szCs w:val="24"/>
        </w:rPr>
        <w:t>dari prodi pendidikan</w:t>
      </w:r>
      <w:r w:rsidR="0087189A">
        <w:rPr>
          <w:sz w:val="24"/>
          <w:szCs w:val="24"/>
        </w:rPr>
        <w:t xml:space="preserve"> matematika.</w:t>
      </w:r>
      <w:proofErr w:type="gramEnd"/>
      <w:r w:rsidR="0087189A">
        <w:rPr>
          <w:sz w:val="24"/>
          <w:szCs w:val="24"/>
        </w:rPr>
        <w:t xml:space="preserve"> </w:t>
      </w:r>
      <w:proofErr w:type="gramStart"/>
      <w:r w:rsidR="0087189A">
        <w:rPr>
          <w:sz w:val="24"/>
          <w:szCs w:val="24"/>
        </w:rPr>
        <w:t>Subjek penelitian</w:t>
      </w:r>
      <w:r w:rsidR="009E5B11">
        <w:rPr>
          <w:sz w:val="24"/>
          <w:szCs w:val="24"/>
        </w:rPr>
        <w:t xml:space="preserve"> ini ditujukan pada siswa SDN </w:t>
      </w:r>
      <w:r w:rsidR="0087189A">
        <w:rPr>
          <w:sz w:val="24"/>
          <w:szCs w:val="24"/>
        </w:rPr>
        <w:t>Mantup</w:t>
      </w:r>
      <w:r w:rsidR="009E5B11">
        <w:rPr>
          <w:sz w:val="24"/>
          <w:szCs w:val="24"/>
        </w:rPr>
        <w:t xml:space="preserve"> 1</w:t>
      </w:r>
      <w:r w:rsidR="0087189A">
        <w:rPr>
          <w:sz w:val="24"/>
          <w:szCs w:val="24"/>
        </w:rPr>
        <w:t xml:space="preserve"> pada tahun ajaran 2019-2020 semester ganjil di kels IV.</w:t>
      </w:r>
      <w:proofErr w:type="gramEnd"/>
      <w:r w:rsidR="0087189A">
        <w:rPr>
          <w:sz w:val="24"/>
          <w:szCs w:val="24"/>
        </w:rPr>
        <w:t xml:space="preserve"> Hal terseb</w:t>
      </w:r>
      <w:r w:rsidR="009E5B11">
        <w:rPr>
          <w:sz w:val="24"/>
          <w:szCs w:val="24"/>
        </w:rPr>
        <w:t>ut dikarenaka</w:t>
      </w:r>
      <w:r w:rsidR="0087189A">
        <w:rPr>
          <w:sz w:val="24"/>
          <w:szCs w:val="24"/>
        </w:rPr>
        <w:t xml:space="preserve">n pada </w:t>
      </w:r>
    </w:p>
    <w:p w14:paraId="537B4C11" w14:textId="78FD9F02" w:rsidR="00324101" w:rsidRDefault="009E5B11" w:rsidP="009E5B11">
      <w:pPr>
        <w:pStyle w:val="ListParagraph"/>
        <w:ind w:left="0" w:right="115"/>
        <w:jc w:val="both"/>
        <w:rPr>
          <w:sz w:val="24"/>
          <w:szCs w:val="24"/>
        </w:rPr>
      </w:pPr>
      <w:proofErr w:type="gramStart"/>
      <w:r>
        <w:rPr>
          <w:sz w:val="24"/>
          <w:szCs w:val="24"/>
        </w:rPr>
        <w:t>sekolah</w:t>
      </w:r>
      <w:proofErr w:type="gramEnd"/>
      <w:r>
        <w:rPr>
          <w:sz w:val="24"/>
          <w:szCs w:val="24"/>
        </w:rPr>
        <w:t xml:space="preserve"> SDN </w:t>
      </w:r>
      <w:r w:rsidR="0087189A">
        <w:rPr>
          <w:sz w:val="24"/>
          <w:szCs w:val="24"/>
        </w:rPr>
        <w:t xml:space="preserve">Mantup </w:t>
      </w:r>
      <w:r>
        <w:rPr>
          <w:sz w:val="24"/>
          <w:szCs w:val="24"/>
        </w:rPr>
        <w:t xml:space="preserve">1 </w:t>
      </w:r>
      <w:r w:rsidR="0087189A">
        <w:rPr>
          <w:sz w:val="24"/>
          <w:szCs w:val="24"/>
        </w:rPr>
        <w:t xml:space="preserve">sudah menerapkan proses pembelajaran kurikulum 2013. </w:t>
      </w:r>
      <w:proofErr w:type="gramStart"/>
      <w:r w:rsidR="00210F52">
        <w:rPr>
          <w:sz w:val="24"/>
          <w:szCs w:val="24"/>
        </w:rPr>
        <w:t>s</w:t>
      </w:r>
      <w:r w:rsidR="0087189A">
        <w:rPr>
          <w:sz w:val="24"/>
          <w:szCs w:val="24"/>
        </w:rPr>
        <w:t>Akan</w:t>
      </w:r>
      <w:proofErr w:type="gramEnd"/>
      <w:r w:rsidR="0087189A">
        <w:rPr>
          <w:sz w:val="24"/>
          <w:szCs w:val="24"/>
        </w:rPr>
        <w:t xml:space="preserve"> tetapi pada kegiatan belajar mengajar, guru tidak menggunakan media pembela</w:t>
      </w:r>
      <w:r w:rsidR="00A47B59">
        <w:rPr>
          <w:sz w:val="24"/>
          <w:szCs w:val="24"/>
        </w:rPr>
        <w:t>ja</w:t>
      </w:r>
      <w:r w:rsidR="0087189A">
        <w:rPr>
          <w:sz w:val="24"/>
          <w:szCs w:val="24"/>
        </w:rPr>
        <w:t>ran</w:t>
      </w:r>
      <w:r>
        <w:rPr>
          <w:sz w:val="24"/>
          <w:szCs w:val="24"/>
        </w:rPr>
        <w:t xml:space="preserve"> dan masih menggunakan metode konve</w:t>
      </w:r>
      <w:r w:rsidR="003B4A38">
        <w:rPr>
          <w:sz w:val="24"/>
          <w:szCs w:val="24"/>
        </w:rPr>
        <w:t>n</w:t>
      </w:r>
      <w:r>
        <w:rPr>
          <w:sz w:val="24"/>
          <w:szCs w:val="24"/>
        </w:rPr>
        <w:t>sional</w:t>
      </w:r>
      <w:r w:rsidR="0087189A">
        <w:rPr>
          <w:sz w:val="24"/>
          <w:szCs w:val="24"/>
        </w:rPr>
        <w:t>.</w:t>
      </w:r>
    </w:p>
    <w:p w14:paraId="5EAE8AB8" w14:textId="382589A4" w:rsidR="00653D99" w:rsidRDefault="00653D99" w:rsidP="00C83C83">
      <w:pPr>
        <w:ind w:right="115" w:firstLine="720"/>
        <w:jc w:val="both"/>
        <w:rPr>
          <w:sz w:val="24"/>
          <w:szCs w:val="24"/>
        </w:rPr>
      </w:pPr>
      <w:r>
        <w:rPr>
          <w:sz w:val="24"/>
          <w:szCs w:val="24"/>
        </w:rPr>
        <w:t xml:space="preserve">Adapun prosedur pengembangan yang </w:t>
      </w:r>
      <w:r w:rsidR="00687B83">
        <w:rPr>
          <w:sz w:val="24"/>
          <w:szCs w:val="24"/>
        </w:rPr>
        <w:t xml:space="preserve">berjumlah sepuluh hanya </w:t>
      </w:r>
      <w:proofErr w:type="gramStart"/>
      <w:r>
        <w:rPr>
          <w:sz w:val="24"/>
          <w:szCs w:val="24"/>
        </w:rPr>
        <w:t>akan</w:t>
      </w:r>
      <w:proofErr w:type="gramEnd"/>
      <w:r>
        <w:rPr>
          <w:sz w:val="24"/>
          <w:szCs w:val="24"/>
        </w:rPr>
        <w:t xml:space="preserve"> diaplikasikan oleh peneliti</w:t>
      </w:r>
      <w:r w:rsidR="000172B3">
        <w:rPr>
          <w:sz w:val="24"/>
          <w:szCs w:val="24"/>
        </w:rPr>
        <w:t xml:space="preserve"> sebanyak 7</w:t>
      </w:r>
      <w:r>
        <w:rPr>
          <w:sz w:val="24"/>
          <w:szCs w:val="24"/>
        </w:rPr>
        <w:t xml:space="preserve"> diantaranya adalah:</w:t>
      </w:r>
    </w:p>
    <w:p w14:paraId="690C96EC" w14:textId="77777777" w:rsidR="00653D99" w:rsidRDefault="00653D99" w:rsidP="003B4A38">
      <w:pPr>
        <w:pStyle w:val="ListParagraph"/>
        <w:numPr>
          <w:ilvl w:val="0"/>
          <w:numId w:val="13"/>
        </w:numPr>
        <w:ind w:left="426" w:right="115" w:hanging="426"/>
        <w:jc w:val="both"/>
        <w:rPr>
          <w:sz w:val="24"/>
          <w:szCs w:val="24"/>
        </w:rPr>
      </w:pPr>
      <w:r>
        <w:rPr>
          <w:sz w:val="24"/>
          <w:szCs w:val="24"/>
        </w:rPr>
        <w:t>Analisis kebutuhan</w:t>
      </w:r>
    </w:p>
    <w:p w14:paraId="2306D306" w14:textId="77777777" w:rsidR="00653D99" w:rsidRDefault="00653D99" w:rsidP="003B4A38">
      <w:pPr>
        <w:pStyle w:val="ListParagraph"/>
        <w:numPr>
          <w:ilvl w:val="0"/>
          <w:numId w:val="13"/>
        </w:numPr>
        <w:ind w:left="426" w:right="115" w:hanging="426"/>
        <w:jc w:val="both"/>
        <w:rPr>
          <w:sz w:val="24"/>
          <w:szCs w:val="24"/>
        </w:rPr>
      </w:pPr>
      <w:r>
        <w:rPr>
          <w:sz w:val="24"/>
          <w:szCs w:val="24"/>
        </w:rPr>
        <w:t>Perencanaan produk</w:t>
      </w:r>
    </w:p>
    <w:p w14:paraId="57DA473F" w14:textId="77777777" w:rsidR="00653D99" w:rsidRDefault="00653D99" w:rsidP="003B4A38">
      <w:pPr>
        <w:pStyle w:val="ListParagraph"/>
        <w:numPr>
          <w:ilvl w:val="0"/>
          <w:numId w:val="13"/>
        </w:numPr>
        <w:ind w:left="426" w:right="115" w:hanging="426"/>
        <w:jc w:val="both"/>
        <w:rPr>
          <w:sz w:val="24"/>
          <w:szCs w:val="24"/>
        </w:rPr>
      </w:pPr>
      <w:r>
        <w:rPr>
          <w:sz w:val="24"/>
          <w:szCs w:val="24"/>
        </w:rPr>
        <w:t>Pengembangan produk</w:t>
      </w:r>
    </w:p>
    <w:p w14:paraId="6BEC3352" w14:textId="77777777" w:rsidR="00653D99" w:rsidRDefault="00653D99" w:rsidP="003B4A38">
      <w:pPr>
        <w:pStyle w:val="ListParagraph"/>
        <w:numPr>
          <w:ilvl w:val="0"/>
          <w:numId w:val="13"/>
        </w:numPr>
        <w:ind w:left="426" w:right="115" w:hanging="426"/>
        <w:jc w:val="both"/>
        <w:rPr>
          <w:sz w:val="24"/>
          <w:szCs w:val="24"/>
        </w:rPr>
      </w:pPr>
      <w:r>
        <w:rPr>
          <w:sz w:val="24"/>
          <w:szCs w:val="24"/>
        </w:rPr>
        <w:t>Validasi produk</w:t>
      </w:r>
    </w:p>
    <w:p w14:paraId="5F79BF28" w14:textId="77777777" w:rsidR="00653D99" w:rsidRDefault="00653D99" w:rsidP="003B4A38">
      <w:pPr>
        <w:pStyle w:val="ListParagraph"/>
        <w:numPr>
          <w:ilvl w:val="0"/>
          <w:numId w:val="13"/>
        </w:numPr>
        <w:ind w:left="426" w:right="115" w:hanging="426"/>
        <w:jc w:val="both"/>
        <w:rPr>
          <w:sz w:val="24"/>
          <w:szCs w:val="24"/>
        </w:rPr>
      </w:pPr>
      <w:r>
        <w:rPr>
          <w:sz w:val="24"/>
          <w:szCs w:val="24"/>
        </w:rPr>
        <w:t>Revisi produk awal</w:t>
      </w:r>
    </w:p>
    <w:p w14:paraId="5CA750CC" w14:textId="77777777" w:rsidR="00653D99" w:rsidRDefault="00653D99" w:rsidP="003B4A38">
      <w:pPr>
        <w:pStyle w:val="ListParagraph"/>
        <w:numPr>
          <w:ilvl w:val="0"/>
          <w:numId w:val="13"/>
        </w:numPr>
        <w:ind w:left="426" w:right="115" w:hanging="426"/>
        <w:jc w:val="both"/>
        <w:rPr>
          <w:sz w:val="24"/>
          <w:szCs w:val="24"/>
        </w:rPr>
      </w:pPr>
      <w:r>
        <w:rPr>
          <w:sz w:val="24"/>
          <w:szCs w:val="24"/>
        </w:rPr>
        <w:t>Ujicoba lapangan</w:t>
      </w:r>
    </w:p>
    <w:p w14:paraId="19D39833" w14:textId="77777777" w:rsidR="00653D99" w:rsidRDefault="00653D99" w:rsidP="003B4A38">
      <w:pPr>
        <w:pStyle w:val="ListParagraph"/>
        <w:numPr>
          <w:ilvl w:val="0"/>
          <w:numId w:val="13"/>
        </w:numPr>
        <w:ind w:left="426" w:right="115" w:hanging="426"/>
        <w:jc w:val="both"/>
        <w:rPr>
          <w:sz w:val="24"/>
          <w:szCs w:val="24"/>
        </w:rPr>
      </w:pPr>
      <w:r>
        <w:rPr>
          <w:sz w:val="24"/>
          <w:szCs w:val="24"/>
        </w:rPr>
        <w:t>Penyempurnaan produk akhir</w:t>
      </w:r>
    </w:p>
    <w:p w14:paraId="1A357B49" w14:textId="7D311BCF" w:rsidR="00653D99" w:rsidRPr="003B4A38" w:rsidRDefault="00653D99" w:rsidP="003B4A38">
      <w:pPr>
        <w:ind w:right="142"/>
        <w:jc w:val="both"/>
        <w:rPr>
          <w:sz w:val="24"/>
          <w:szCs w:val="24"/>
        </w:rPr>
      </w:pPr>
    </w:p>
    <w:p w14:paraId="10C770F8" w14:textId="29D49C63" w:rsidR="00653D99" w:rsidRDefault="00653D99" w:rsidP="00FE2068">
      <w:pPr>
        <w:pStyle w:val="ListParagraph"/>
        <w:ind w:left="0" w:right="142" w:firstLine="426"/>
        <w:jc w:val="both"/>
        <w:rPr>
          <w:sz w:val="24"/>
          <w:szCs w:val="24"/>
        </w:rPr>
      </w:pPr>
      <w:r>
        <w:rPr>
          <w:noProof/>
        </w:rPr>
        <w:drawing>
          <wp:anchor distT="0" distB="0" distL="114300" distR="114300" simplePos="0" relativeHeight="251659264" behindDoc="1" locked="0" layoutInCell="1" allowOverlap="1" wp14:anchorId="1BFC3E7E" wp14:editId="65D00FFE">
            <wp:simplePos x="0" y="0"/>
            <wp:positionH relativeFrom="column">
              <wp:posOffset>388620</wp:posOffset>
            </wp:positionH>
            <wp:positionV relativeFrom="paragraph">
              <wp:posOffset>68580</wp:posOffset>
            </wp:positionV>
            <wp:extent cx="4076700" cy="394491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77861" cy="3946037"/>
                    </a:xfrm>
                    <a:prstGeom prst="rect">
                      <a:avLst/>
                    </a:prstGeom>
                  </pic:spPr>
                </pic:pic>
              </a:graphicData>
            </a:graphic>
            <wp14:sizeRelH relativeFrom="page">
              <wp14:pctWidth>0</wp14:pctWidth>
            </wp14:sizeRelH>
            <wp14:sizeRelV relativeFrom="page">
              <wp14:pctHeight>0</wp14:pctHeight>
            </wp14:sizeRelV>
          </wp:anchor>
        </w:drawing>
      </w:r>
    </w:p>
    <w:p w14:paraId="4E459E94" w14:textId="77777777" w:rsidR="00653D99" w:rsidRDefault="00653D99" w:rsidP="00FE2068">
      <w:pPr>
        <w:pStyle w:val="ListParagraph"/>
        <w:ind w:left="0" w:right="142" w:firstLine="426"/>
        <w:jc w:val="both"/>
        <w:rPr>
          <w:sz w:val="24"/>
          <w:szCs w:val="24"/>
        </w:rPr>
      </w:pPr>
    </w:p>
    <w:p w14:paraId="5FE16E5A" w14:textId="77777777" w:rsidR="00653D99" w:rsidRDefault="00653D99" w:rsidP="00FE2068">
      <w:pPr>
        <w:pStyle w:val="ListParagraph"/>
        <w:ind w:left="0" w:right="142" w:firstLine="426"/>
        <w:jc w:val="both"/>
        <w:rPr>
          <w:sz w:val="24"/>
          <w:szCs w:val="24"/>
        </w:rPr>
      </w:pPr>
    </w:p>
    <w:p w14:paraId="665363AF" w14:textId="0E81EFAE" w:rsidR="00653D99" w:rsidRDefault="00653D99" w:rsidP="00FE2068">
      <w:pPr>
        <w:pStyle w:val="ListParagraph"/>
        <w:ind w:left="0" w:right="142" w:firstLine="426"/>
        <w:jc w:val="both"/>
        <w:rPr>
          <w:sz w:val="24"/>
          <w:szCs w:val="24"/>
        </w:rPr>
      </w:pPr>
    </w:p>
    <w:p w14:paraId="28242D7B" w14:textId="77777777" w:rsidR="00653D99" w:rsidRDefault="00653D99" w:rsidP="00FE2068">
      <w:pPr>
        <w:pStyle w:val="ListParagraph"/>
        <w:ind w:left="0" w:right="142" w:firstLine="426"/>
        <w:jc w:val="both"/>
        <w:rPr>
          <w:sz w:val="24"/>
          <w:szCs w:val="24"/>
        </w:rPr>
      </w:pPr>
    </w:p>
    <w:p w14:paraId="0EF199A9" w14:textId="77777777" w:rsidR="00653D99" w:rsidRDefault="00653D99" w:rsidP="00FE2068">
      <w:pPr>
        <w:pStyle w:val="ListParagraph"/>
        <w:ind w:left="0" w:right="142" w:firstLine="426"/>
        <w:jc w:val="both"/>
        <w:rPr>
          <w:sz w:val="24"/>
          <w:szCs w:val="24"/>
        </w:rPr>
      </w:pPr>
    </w:p>
    <w:p w14:paraId="65A090EE" w14:textId="77777777" w:rsidR="00653D99" w:rsidRDefault="00653D99" w:rsidP="00FE2068">
      <w:pPr>
        <w:pStyle w:val="ListParagraph"/>
        <w:ind w:left="0" w:right="142" w:firstLine="426"/>
        <w:jc w:val="both"/>
        <w:rPr>
          <w:sz w:val="24"/>
          <w:szCs w:val="24"/>
        </w:rPr>
      </w:pPr>
    </w:p>
    <w:p w14:paraId="5BE4DE90" w14:textId="77777777" w:rsidR="00653D99" w:rsidRDefault="00653D99" w:rsidP="00FE2068">
      <w:pPr>
        <w:pStyle w:val="ListParagraph"/>
        <w:ind w:left="0" w:right="142" w:firstLine="426"/>
        <w:jc w:val="both"/>
        <w:rPr>
          <w:sz w:val="24"/>
          <w:szCs w:val="24"/>
        </w:rPr>
      </w:pPr>
    </w:p>
    <w:p w14:paraId="763B2DED" w14:textId="77777777" w:rsidR="00653D99" w:rsidRDefault="00653D99" w:rsidP="00FE2068">
      <w:pPr>
        <w:pStyle w:val="ListParagraph"/>
        <w:ind w:left="0" w:right="142" w:firstLine="426"/>
        <w:jc w:val="both"/>
        <w:rPr>
          <w:sz w:val="24"/>
          <w:szCs w:val="24"/>
        </w:rPr>
      </w:pPr>
    </w:p>
    <w:p w14:paraId="575DC15A" w14:textId="77777777" w:rsidR="00653D99" w:rsidRDefault="00653D99" w:rsidP="00FE2068">
      <w:pPr>
        <w:pStyle w:val="ListParagraph"/>
        <w:ind w:left="0" w:right="142" w:firstLine="426"/>
        <w:jc w:val="both"/>
        <w:rPr>
          <w:sz w:val="24"/>
          <w:szCs w:val="24"/>
        </w:rPr>
      </w:pPr>
    </w:p>
    <w:p w14:paraId="42CF7508" w14:textId="77777777" w:rsidR="00653D99" w:rsidRDefault="00653D99" w:rsidP="00FE2068">
      <w:pPr>
        <w:pStyle w:val="ListParagraph"/>
        <w:ind w:left="0" w:right="142" w:firstLine="426"/>
        <w:jc w:val="both"/>
        <w:rPr>
          <w:sz w:val="24"/>
          <w:szCs w:val="24"/>
        </w:rPr>
      </w:pPr>
    </w:p>
    <w:p w14:paraId="2BC99DDB" w14:textId="77777777" w:rsidR="00653D99" w:rsidRDefault="00653D99" w:rsidP="00FE2068">
      <w:pPr>
        <w:pStyle w:val="ListParagraph"/>
        <w:ind w:left="0" w:right="142" w:firstLine="426"/>
        <w:jc w:val="both"/>
        <w:rPr>
          <w:sz w:val="24"/>
          <w:szCs w:val="24"/>
        </w:rPr>
      </w:pPr>
    </w:p>
    <w:p w14:paraId="70B9AE40" w14:textId="77777777" w:rsidR="00653D99" w:rsidRDefault="00653D99" w:rsidP="00FE2068">
      <w:pPr>
        <w:pStyle w:val="ListParagraph"/>
        <w:ind w:left="0" w:right="142" w:firstLine="426"/>
        <w:jc w:val="both"/>
        <w:rPr>
          <w:sz w:val="24"/>
          <w:szCs w:val="24"/>
        </w:rPr>
      </w:pPr>
    </w:p>
    <w:p w14:paraId="1E5EC955" w14:textId="77777777" w:rsidR="00653D99" w:rsidRDefault="00653D99" w:rsidP="00FE2068">
      <w:pPr>
        <w:pStyle w:val="ListParagraph"/>
        <w:ind w:left="0" w:right="142" w:firstLine="426"/>
        <w:jc w:val="both"/>
        <w:rPr>
          <w:sz w:val="24"/>
          <w:szCs w:val="24"/>
        </w:rPr>
      </w:pPr>
    </w:p>
    <w:p w14:paraId="355E93ED" w14:textId="77777777" w:rsidR="00653D99" w:rsidRDefault="00653D99" w:rsidP="00FE2068">
      <w:pPr>
        <w:pStyle w:val="ListParagraph"/>
        <w:ind w:left="0" w:right="142" w:firstLine="426"/>
        <w:jc w:val="both"/>
        <w:rPr>
          <w:sz w:val="24"/>
          <w:szCs w:val="24"/>
        </w:rPr>
      </w:pPr>
    </w:p>
    <w:p w14:paraId="085DC0F8" w14:textId="77777777" w:rsidR="00653D99" w:rsidRDefault="00653D99" w:rsidP="00FE2068">
      <w:pPr>
        <w:pStyle w:val="ListParagraph"/>
        <w:ind w:left="0" w:right="142" w:firstLine="426"/>
        <w:jc w:val="both"/>
        <w:rPr>
          <w:sz w:val="24"/>
          <w:szCs w:val="24"/>
        </w:rPr>
      </w:pPr>
    </w:p>
    <w:p w14:paraId="0FC0A3B8" w14:textId="77777777" w:rsidR="00653D99" w:rsidRDefault="00653D99" w:rsidP="00FE2068">
      <w:pPr>
        <w:pStyle w:val="ListParagraph"/>
        <w:ind w:left="0" w:right="142" w:firstLine="426"/>
        <w:jc w:val="both"/>
        <w:rPr>
          <w:sz w:val="24"/>
          <w:szCs w:val="24"/>
        </w:rPr>
      </w:pPr>
    </w:p>
    <w:p w14:paraId="6C55711B" w14:textId="77777777" w:rsidR="00653D99" w:rsidRDefault="00653D99" w:rsidP="00FE2068">
      <w:pPr>
        <w:pStyle w:val="ListParagraph"/>
        <w:ind w:left="0" w:right="142" w:firstLine="426"/>
        <w:jc w:val="both"/>
        <w:rPr>
          <w:sz w:val="24"/>
          <w:szCs w:val="24"/>
        </w:rPr>
      </w:pPr>
    </w:p>
    <w:p w14:paraId="24E0F98B" w14:textId="77777777" w:rsidR="00653D99" w:rsidRDefault="00653D99" w:rsidP="00FE2068">
      <w:pPr>
        <w:pStyle w:val="ListParagraph"/>
        <w:ind w:left="0" w:right="142" w:firstLine="426"/>
        <w:jc w:val="both"/>
        <w:rPr>
          <w:sz w:val="24"/>
          <w:szCs w:val="24"/>
        </w:rPr>
      </w:pPr>
    </w:p>
    <w:p w14:paraId="65D21027" w14:textId="77777777" w:rsidR="00653D99" w:rsidRDefault="00653D99" w:rsidP="00FE2068">
      <w:pPr>
        <w:pStyle w:val="ListParagraph"/>
        <w:ind w:left="0" w:right="142" w:firstLine="426"/>
        <w:jc w:val="both"/>
        <w:rPr>
          <w:sz w:val="24"/>
          <w:szCs w:val="24"/>
        </w:rPr>
      </w:pPr>
    </w:p>
    <w:p w14:paraId="46C28D05" w14:textId="77777777" w:rsidR="00653D99" w:rsidRDefault="00653D99" w:rsidP="00FE2068">
      <w:pPr>
        <w:pStyle w:val="ListParagraph"/>
        <w:ind w:left="0" w:right="142" w:firstLine="426"/>
        <w:jc w:val="both"/>
        <w:rPr>
          <w:sz w:val="24"/>
          <w:szCs w:val="24"/>
        </w:rPr>
      </w:pPr>
    </w:p>
    <w:p w14:paraId="30A8E564" w14:textId="77777777" w:rsidR="00653D99" w:rsidRDefault="00653D99" w:rsidP="00FE2068">
      <w:pPr>
        <w:pStyle w:val="ListParagraph"/>
        <w:ind w:left="0" w:right="142" w:firstLine="426"/>
        <w:jc w:val="both"/>
        <w:rPr>
          <w:sz w:val="24"/>
          <w:szCs w:val="24"/>
        </w:rPr>
      </w:pPr>
    </w:p>
    <w:p w14:paraId="5A74E85F" w14:textId="77777777" w:rsidR="00653D99" w:rsidRDefault="00653D99" w:rsidP="00FE2068">
      <w:pPr>
        <w:pStyle w:val="ListParagraph"/>
        <w:ind w:left="0" w:right="142" w:firstLine="426"/>
        <w:jc w:val="both"/>
        <w:rPr>
          <w:sz w:val="24"/>
          <w:szCs w:val="24"/>
        </w:rPr>
      </w:pPr>
    </w:p>
    <w:p w14:paraId="680B7F08" w14:textId="77777777" w:rsidR="003B4A38" w:rsidRDefault="00653D99" w:rsidP="00653D99">
      <w:pPr>
        <w:jc w:val="center"/>
        <w:rPr>
          <w:sz w:val="24"/>
          <w:szCs w:val="24"/>
        </w:rPr>
      </w:pPr>
      <w:r>
        <w:rPr>
          <w:sz w:val="24"/>
          <w:szCs w:val="24"/>
        </w:rPr>
        <w:tab/>
      </w:r>
      <w:proofErr w:type="gramStart"/>
      <w:r w:rsidRPr="00FF26AD">
        <w:rPr>
          <w:sz w:val="24"/>
          <w:szCs w:val="24"/>
        </w:rPr>
        <w:t>Gambar 1.</w:t>
      </w:r>
      <w:proofErr w:type="gramEnd"/>
      <w:r w:rsidRPr="00FF26AD">
        <w:rPr>
          <w:sz w:val="24"/>
          <w:szCs w:val="24"/>
        </w:rPr>
        <w:t xml:space="preserve"> Tahap Pengembangan Media audivisual</w:t>
      </w:r>
      <w:r w:rsidRPr="00FF26AD">
        <w:rPr>
          <w:i/>
          <w:sz w:val="24"/>
          <w:szCs w:val="24"/>
        </w:rPr>
        <w:t xml:space="preserve"> PowToon</w:t>
      </w:r>
      <w:r w:rsidRPr="00FF26AD">
        <w:rPr>
          <w:sz w:val="24"/>
          <w:szCs w:val="24"/>
        </w:rPr>
        <w:t xml:space="preserve"> </w:t>
      </w:r>
    </w:p>
    <w:p w14:paraId="6E67B125" w14:textId="77B8174F" w:rsidR="00653D99" w:rsidRDefault="003B4A38" w:rsidP="003B4A38">
      <w:pPr>
        <w:rPr>
          <w:sz w:val="24"/>
          <w:szCs w:val="24"/>
        </w:rPr>
      </w:pPr>
      <w:r>
        <w:rPr>
          <w:sz w:val="24"/>
          <w:szCs w:val="24"/>
        </w:rPr>
        <w:t xml:space="preserve">                                         </w:t>
      </w:r>
      <w:r w:rsidR="00653D99" w:rsidRPr="00FF26AD">
        <w:rPr>
          <w:sz w:val="24"/>
          <w:szCs w:val="24"/>
        </w:rPr>
        <w:t>Validasi dan Uji Coba</w:t>
      </w:r>
    </w:p>
    <w:p w14:paraId="63AC4008" w14:textId="77777777" w:rsidR="00653D99" w:rsidRPr="00653D99" w:rsidRDefault="00653D99" w:rsidP="00653D99">
      <w:pPr>
        <w:jc w:val="center"/>
        <w:rPr>
          <w:sz w:val="24"/>
          <w:szCs w:val="24"/>
        </w:rPr>
      </w:pPr>
    </w:p>
    <w:p w14:paraId="0B04DAE8" w14:textId="77777777" w:rsidR="0073254B" w:rsidRDefault="00C83C83" w:rsidP="00C83C83">
      <w:pPr>
        <w:pStyle w:val="ListParagraph"/>
        <w:ind w:left="0" w:right="142" w:firstLine="720"/>
        <w:jc w:val="both"/>
        <w:rPr>
          <w:sz w:val="24"/>
          <w:szCs w:val="24"/>
        </w:rPr>
      </w:pPr>
      <w:r>
        <w:rPr>
          <w:sz w:val="24"/>
          <w:szCs w:val="24"/>
        </w:rPr>
        <w:t xml:space="preserve">   </w:t>
      </w:r>
      <w:proofErr w:type="gramStart"/>
      <w:r w:rsidR="00372FA2" w:rsidRPr="00372FA2">
        <w:rPr>
          <w:sz w:val="24"/>
          <w:szCs w:val="24"/>
        </w:rPr>
        <w:t>Analisis data kevalidan perangkat pembelajaran dilakukan untuk menilai apakah perangkat-perangkat dan instrumen yang disusun telah memenuhi kriteria kevalidan.</w:t>
      </w:r>
      <w:proofErr w:type="gramEnd"/>
      <w:r w:rsidR="00372FA2" w:rsidRPr="00372FA2">
        <w:rPr>
          <w:sz w:val="24"/>
          <w:szCs w:val="24"/>
        </w:rPr>
        <w:t xml:space="preserve"> Data kualitatif dikonversi menjadi data kuantitatif </w:t>
      </w:r>
    </w:p>
    <w:p w14:paraId="6C0F23E6" w14:textId="77777777" w:rsidR="0073254B" w:rsidRDefault="0073254B" w:rsidP="00C83C83">
      <w:pPr>
        <w:pStyle w:val="ListParagraph"/>
        <w:ind w:left="0" w:right="142" w:firstLine="720"/>
        <w:jc w:val="both"/>
        <w:rPr>
          <w:sz w:val="24"/>
          <w:szCs w:val="24"/>
        </w:rPr>
      </w:pPr>
    </w:p>
    <w:p w14:paraId="5B8F8114" w14:textId="544EBF56" w:rsidR="00372FA2" w:rsidRPr="00372FA2" w:rsidRDefault="00372FA2" w:rsidP="0073254B">
      <w:proofErr w:type="gramStart"/>
      <w:r w:rsidRPr="00372FA2">
        <w:t>dengan</w:t>
      </w:r>
      <w:proofErr w:type="gramEnd"/>
      <w:r w:rsidRPr="00372FA2">
        <w:t xml:space="preserve"> cara:</w:t>
      </w:r>
    </w:p>
    <w:p w14:paraId="01CAF175" w14:textId="3B7D7E1E" w:rsidR="003B4A38" w:rsidRPr="0073254B" w:rsidRDefault="00372FA2" w:rsidP="003B4A38">
      <w:pPr>
        <w:pStyle w:val="ListParagraph"/>
        <w:widowControl/>
        <w:numPr>
          <w:ilvl w:val="0"/>
          <w:numId w:val="14"/>
        </w:numPr>
        <w:autoSpaceDE/>
        <w:autoSpaceDN/>
        <w:adjustRightInd/>
        <w:spacing w:after="200" w:line="276" w:lineRule="auto"/>
        <w:ind w:left="426" w:right="142" w:hanging="426"/>
        <w:jc w:val="both"/>
        <w:rPr>
          <w:sz w:val="24"/>
          <w:szCs w:val="24"/>
        </w:rPr>
      </w:pPr>
      <w:r w:rsidRPr="00372FA2">
        <w:rPr>
          <w:sz w:val="24"/>
          <w:szCs w:val="24"/>
        </w:rPr>
        <w:t>Merekap skor semua aspek dari validator</w:t>
      </w:r>
    </w:p>
    <w:p w14:paraId="3375C890" w14:textId="424651D6" w:rsidR="003B4A38" w:rsidRPr="003B4A38" w:rsidRDefault="00372FA2" w:rsidP="003B4A38">
      <w:pPr>
        <w:pStyle w:val="ListParagraph"/>
        <w:widowControl/>
        <w:numPr>
          <w:ilvl w:val="0"/>
          <w:numId w:val="14"/>
        </w:numPr>
        <w:autoSpaceDE/>
        <w:autoSpaceDN/>
        <w:adjustRightInd/>
        <w:spacing w:after="200" w:line="276" w:lineRule="auto"/>
        <w:ind w:left="426" w:right="142" w:hanging="426"/>
        <w:jc w:val="both"/>
        <w:rPr>
          <w:sz w:val="24"/>
          <w:szCs w:val="24"/>
        </w:rPr>
      </w:pPr>
      <w:r w:rsidRPr="00372FA2">
        <w:rPr>
          <w:sz w:val="24"/>
          <w:szCs w:val="24"/>
        </w:rPr>
        <w:t>Menghitung rata-rata nilai setiap aspek</w:t>
      </w:r>
    </w:p>
    <w:p w14:paraId="7EF3C2C7" w14:textId="77777777" w:rsidR="00372FA2" w:rsidRPr="00372FA2" w:rsidRDefault="00597B16" w:rsidP="00372FA2">
      <w:pPr>
        <w:pStyle w:val="ListParagraph"/>
        <w:ind w:left="426" w:right="142" w:hanging="426"/>
        <w:jc w:val="both"/>
        <w:rPr>
          <w:rFonts w:eastAsiaTheme="minorEastAsia"/>
          <w:sz w:val="24"/>
          <w:szCs w:val="24"/>
        </w:rPr>
      </w:pPr>
      <m:oMathPara>
        <m:oMathParaPr>
          <m:jc m:val="left"/>
        </m:oMathPara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K</m:t>
                  </m:r>
                </m:e>
              </m:acc>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lang w:val="id-ID"/>
                </w:rPr>
              </m:ctrlPr>
            </m:fPr>
            <m:num>
              <m:sSub>
                <m:sSubPr>
                  <m:ctrlPr>
                    <w:rPr>
                      <w:rFonts w:ascii="Cambria Math" w:hAnsi="Cambria Math"/>
                      <w:i/>
                      <w:sz w:val="24"/>
                      <w:szCs w:val="24"/>
                      <w:lang w:val="id-ID"/>
                    </w:rPr>
                  </m:ctrlPr>
                </m:sSubPr>
                <m:e>
                  <m:nary>
                    <m:naryPr>
                      <m:chr m:val="∑"/>
                      <m:limLoc m:val="subSup"/>
                      <m:supHide m:val="1"/>
                      <m:ctrlPr>
                        <w:rPr>
                          <w:rFonts w:ascii="Cambria Math" w:hAnsi="Cambria Math"/>
                          <w:i/>
                          <w:sz w:val="24"/>
                          <w:szCs w:val="24"/>
                          <w:lang w:val="id-ID"/>
                        </w:rPr>
                      </m:ctrlPr>
                    </m:naryPr>
                    <m:sub>
                      <m:r>
                        <w:rPr>
                          <w:rFonts w:ascii="Cambria Math" w:hAnsi="Cambria Math"/>
                          <w:sz w:val="24"/>
                          <w:szCs w:val="24"/>
                        </w:rPr>
                        <m:t>j=1</m:t>
                      </m:r>
                    </m:sub>
                    <m:sup/>
                    <m:e>
                      <m:acc>
                        <m:accPr>
                          <m:chr m:val="̅"/>
                          <m:ctrlPr>
                            <w:rPr>
                              <w:rFonts w:ascii="Cambria Math" w:hAnsi="Cambria Math"/>
                              <w:i/>
                              <w:sz w:val="24"/>
                              <w:szCs w:val="24"/>
                              <w:lang w:val="id-ID"/>
                            </w:rPr>
                          </m:ctrlPr>
                        </m:accPr>
                        <m:e>
                          <m:r>
                            <w:rPr>
                              <w:rFonts w:ascii="Cambria Math" w:hAnsi="Cambria Math"/>
                              <w:sz w:val="24"/>
                              <w:szCs w:val="24"/>
                            </w:rPr>
                            <m:t>A</m:t>
                          </m:r>
                        </m:e>
                      </m:acc>
                    </m:e>
                  </m:nary>
                </m:e>
                <m:sub>
                  <m:r>
                    <w:rPr>
                      <w:rFonts w:ascii="Cambria Math" w:hAnsi="Cambria Math"/>
                      <w:sz w:val="24"/>
                      <w:szCs w:val="24"/>
                    </w:rPr>
                    <m:t>ij</m:t>
                  </m:r>
                </m:sub>
              </m:sSub>
            </m:num>
            <m:den>
              <m:r>
                <w:rPr>
                  <w:rFonts w:ascii="Cambria Math" w:hAnsi="Cambria Math"/>
                  <w:sz w:val="24"/>
                  <w:szCs w:val="24"/>
                </w:rPr>
                <m:t>n</m:t>
              </m:r>
            </m:den>
          </m:f>
        </m:oMath>
      </m:oMathPara>
    </w:p>
    <w:p w14:paraId="68843EA2" w14:textId="77777777" w:rsidR="00372FA2" w:rsidRPr="00372FA2" w:rsidRDefault="00372FA2" w:rsidP="00372FA2">
      <w:pPr>
        <w:pStyle w:val="ListParagraph"/>
        <w:ind w:left="426" w:right="142"/>
        <w:jc w:val="both"/>
        <w:rPr>
          <w:rFonts w:eastAsiaTheme="minorEastAsia"/>
          <w:sz w:val="24"/>
          <w:szCs w:val="24"/>
        </w:rPr>
      </w:pPr>
      <w:r w:rsidRPr="00372FA2">
        <w:rPr>
          <w:rFonts w:eastAsiaTheme="minorEastAsia"/>
          <w:sz w:val="24"/>
          <w:szCs w:val="24"/>
        </w:rPr>
        <w:t>Keterangan:</w:t>
      </w:r>
    </w:p>
    <w:p w14:paraId="3463ADE2" w14:textId="77777777" w:rsidR="00372FA2" w:rsidRPr="00372FA2" w:rsidRDefault="00597B16" w:rsidP="00372FA2">
      <w:pPr>
        <w:pStyle w:val="ListParagraph"/>
        <w:ind w:left="426" w:right="142"/>
        <w:jc w:val="both"/>
        <w:rPr>
          <w:rFonts w:eastAsiaTheme="minorEastAsia"/>
          <w:sz w:val="24"/>
          <w:szCs w:val="24"/>
        </w:rPr>
      </w:p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K</m:t>
                </m:r>
              </m:e>
            </m:acc>
          </m:e>
          <m:sub>
            <m:r>
              <w:rPr>
                <w:rFonts w:ascii="Cambria Math" w:hAnsi="Cambria Math"/>
                <w:sz w:val="24"/>
                <w:szCs w:val="24"/>
              </w:rPr>
              <m:t>i</m:t>
            </m:r>
          </m:sub>
        </m:sSub>
      </m:oMath>
      <w:r w:rsidR="00372FA2" w:rsidRPr="00372FA2">
        <w:rPr>
          <w:rFonts w:eastAsiaTheme="minorEastAsia"/>
          <w:sz w:val="24"/>
          <w:szCs w:val="24"/>
        </w:rPr>
        <w:t xml:space="preserve"> = rata-rata aspek ke-i</w:t>
      </w:r>
    </w:p>
    <w:p w14:paraId="6F12998E" w14:textId="77777777" w:rsidR="00372FA2" w:rsidRPr="00372FA2" w:rsidRDefault="00597B16" w:rsidP="00372FA2">
      <w:pPr>
        <w:pStyle w:val="ListParagraph"/>
        <w:ind w:left="426" w:right="142"/>
        <w:jc w:val="both"/>
        <w:rPr>
          <w:rFonts w:eastAsiaTheme="minorEastAsia"/>
          <w:sz w:val="24"/>
          <w:szCs w:val="24"/>
        </w:rPr>
      </w:p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A</m:t>
                </m:r>
              </m:e>
            </m:acc>
          </m:e>
          <m:sub>
            <m:r>
              <w:rPr>
                <w:rFonts w:ascii="Cambria Math" w:hAnsi="Cambria Math"/>
                <w:sz w:val="24"/>
                <w:szCs w:val="24"/>
              </w:rPr>
              <m:t>ij</m:t>
            </m:r>
          </m:sub>
        </m:sSub>
      </m:oMath>
      <w:r w:rsidR="00372FA2" w:rsidRPr="00372FA2">
        <w:rPr>
          <w:rFonts w:eastAsiaTheme="minorEastAsia"/>
          <w:sz w:val="24"/>
          <w:szCs w:val="24"/>
        </w:rPr>
        <w:t>= rata-rata aspek ke-i kriteria ke-j</w:t>
      </w:r>
    </w:p>
    <w:p w14:paraId="3799D05A" w14:textId="77777777" w:rsidR="00372FA2" w:rsidRPr="00372FA2" w:rsidRDefault="00372FA2" w:rsidP="00372FA2">
      <w:pPr>
        <w:pStyle w:val="ListParagraph"/>
        <w:ind w:left="426" w:right="142"/>
        <w:jc w:val="both"/>
        <w:rPr>
          <w:rFonts w:eastAsiaTheme="minorEastAsia"/>
          <w:sz w:val="24"/>
          <w:szCs w:val="24"/>
        </w:rPr>
      </w:pPr>
      <m:oMath>
        <m:r>
          <w:rPr>
            <w:rFonts w:ascii="Cambria Math" w:hAnsi="Cambria Math"/>
            <w:sz w:val="24"/>
            <w:szCs w:val="24"/>
          </w:rPr>
          <m:t>n</m:t>
        </m:r>
      </m:oMath>
      <w:r w:rsidRPr="00372FA2">
        <w:rPr>
          <w:rFonts w:eastAsiaTheme="minorEastAsia"/>
          <w:sz w:val="24"/>
          <w:szCs w:val="24"/>
        </w:rPr>
        <w:t xml:space="preserve">  = banyaknya kriteria dalam aspek ke-i</w:t>
      </w:r>
    </w:p>
    <w:p w14:paraId="22DAD89A" w14:textId="77777777" w:rsidR="00372FA2" w:rsidRPr="00372FA2" w:rsidRDefault="00372FA2" w:rsidP="00372FA2">
      <w:pPr>
        <w:pStyle w:val="ListParagraph"/>
        <w:widowControl/>
        <w:numPr>
          <w:ilvl w:val="0"/>
          <w:numId w:val="14"/>
        </w:numPr>
        <w:autoSpaceDE/>
        <w:autoSpaceDN/>
        <w:adjustRightInd/>
        <w:spacing w:after="200" w:line="276" w:lineRule="auto"/>
        <w:ind w:left="426" w:right="142" w:hanging="426"/>
        <w:jc w:val="both"/>
        <w:rPr>
          <w:rFonts w:eastAsiaTheme="minorEastAsia"/>
          <w:sz w:val="24"/>
          <w:szCs w:val="24"/>
        </w:rPr>
      </w:pPr>
      <w:r w:rsidRPr="00372FA2">
        <w:rPr>
          <w:sz w:val="24"/>
          <w:szCs w:val="24"/>
        </w:rPr>
        <w:t xml:space="preserve">Menghitung rata-rata keseluruhan </w:t>
      </w:r>
    </w:p>
    <w:p w14:paraId="40B43F7F" w14:textId="77777777" w:rsidR="00372FA2" w:rsidRPr="00372FA2" w:rsidRDefault="00597B16" w:rsidP="00372FA2">
      <w:pPr>
        <w:pStyle w:val="ListParagraph"/>
        <w:ind w:left="426" w:right="142"/>
        <w:jc w:val="both"/>
        <w:rPr>
          <w:rFonts w:eastAsiaTheme="minorEastAsia"/>
          <w:sz w:val="24"/>
          <w:szCs w:val="24"/>
        </w:rPr>
      </w:pPr>
      <m:oMathPara>
        <m:oMathParaPr>
          <m:jc m:val="left"/>
        </m:oMathPara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r>
            <w:rPr>
              <w:rFonts w:ascii="Cambria Math" w:hAnsi="Cambria Math"/>
              <w:sz w:val="24"/>
              <w:szCs w:val="24"/>
            </w:rPr>
            <m:t>=</m:t>
          </m:r>
          <m:f>
            <m:fPr>
              <m:ctrlPr>
                <w:rPr>
                  <w:rFonts w:ascii="Cambria Math" w:hAnsi="Cambria Math"/>
                  <w:i/>
                  <w:sz w:val="24"/>
                  <w:szCs w:val="24"/>
                  <w:lang w:val="id-ID"/>
                </w:rPr>
              </m:ctrlPr>
            </m:fPr>
            <m:num>
              <m:sSub>
                <m:sSubPr>
                  <m:ctrlPr>
                    <w:rPr>
                      <w:rFonts w:ascii="Cambria Math" w:hAnsi="Cambria Math"/>
                      <w:i/>
                      <w:sz w:val="24"/>
                      <w:szCs w:val="24"/>
                      <w:lang w:val="id-ID"/>
                    </w:rPr>
                  </m:ctrlPr>
                </m:sSubPr>
                <m:e>
                  <m:nary>
                    <m:naryPr>
                      <m:chr m:val="∑"/>
                      <m:limLoc m:val="subSup"/>
                      <m:supHide m:val="1"/>
                      <m:ctrlPr>
                        <w:rPr>
                          <w:rFonts w:ascii="Cambria Math" w:hAnsi="Cambria Math"/>
                          <w:i/>
                          <w:sz w:val="24"/>
                          <w:szCs w:val="24"/>
                          <w:lang w:val="id-ID"/>
                        </w:rPr>
                      </m:ctrlPr>
                    </m:naryPr>
                    <m:sub>
                      <m:r>
                        <w:rPr>
                          <w:rFonts w:ascii="Cambria Math" w:hAnsi="Cambria Math"/>
                          <w:sz w:val="24"/>
                          <w:szCs w:val="24"/>
                        </w:rPr>
                        <m:t>j=1</m:t>
                      </m:r>
                    </m:sub>
                    <m:sup/>
                    <m:e>
                      <m:acc>
                        <m:accPr>
                          <m:chr m:val="̅"/>
                          <m:ctrlPr>
                            <w:rPr>
                              <w:rFonts w:ascii="Cambria Math" w:hAnsi="Cambria Math"/>
                              <w:i/>
                              <w:sz w:val="24"/>
                              <w:szCs w:val="24"/>
                              <w:lang w:val="id-ID"/>
                            </w:rPr>
                          </m:ctrlPr>
                        </m:accPr>
                        <m:e>
                          <m:r>
                            <w:rPr>
                              <w:rFonts w:ascii="Cambria Math" w:hAnsi="Cambria Math"/>
                              <w:sz w:val="24"/>
                              <w:szCs w:val="24"/>
                            </w:rPr>
                            <m:t>K</m:t>
                          </m:r>
                        </m:e>
                      </m:acc>
                    </m:e>
                  </m:nary>
                </m:e>
                <m:sub>
                  <m:r>
                    <w:rPr>
                      <w:rFonts w:ascii="Cambria Math" w:hAnsi="Cambria Math"/>
                      <w:sz w:val="24"/>
                      <w:szCs w:val="24"/>
                    </w:rPr>
                    <m:t>i</m:t>
                  </m:r>
                </m:sub>
              </m:sSub>
            </m:num>
            <m:den>
              <m:r>
                <w:rPr>
                  <w:rFonts w:ascii="Cambria Math" w:hAnsi="Cambria Math"/>
                  <w:sz w:val="24"/>
                  <w:szCs w:val="24"/>
                </w:rPr>
                <m:t>n</m:t>
              </m:r>
            </m:den>
          </m:f>
        </m:oMath>
      </m:oMathPara>
    </w:p>
    <w:p w14:paraId="575E7F9C" w14:textId="77777777" w:rsidR="00372FA2" w:rsidRPr="00372FA2" w:rsidRDefault="00597B16" w:rsidP="00372FA2">
      <w:pPr>
        <w:pStyle w:val="ListParagraph"/>
        <w:ind w:left="426"/>
        <w:jc w:val="both"/>
        <w:rPr>
          <w:rFonts w:eastAsiaTheme="minorEastAsia"/>
          <w:sz w:val="24"/>
          <w:szCs w:val="24"/>
        </w:rPr>
      </w:p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K</m:t>
                </m:r>
              </m:e>
            </m:acc>
          </m:e>
          <m:sub>
            <m:r>
              <w:rPr>
                <w:rFonts w:ascii="Cambria Math" w:hAnsi="Cambria Math"/>
                <w:sz w:val="24"/>
                <w:szCs w:val="24"/>
              </w:rPr>
              <m:t>i</m:t>
            </m:r>
          </m:sub>
        </m:sSub>
      </m:oMath>
      <w:r w:rsidR="00372FA2" w:rsidRPr="00372FA2">
        <w:rPr>
          <w:rFonts w:eastAsiaTheme="minorEastAsia"/>
          <w:sz w:val="24"/>
          <w:szCs w:val="24"/>
        </w:rPr>
        <w:t xml:space="preserve"> = rata-rata aspek ke-i</w:t>
      </w:r>
    </w:p>
    <w:p w14:paraId="5F526407" w14:textId="77777777" w:rsidR="00372FA2" w:rsidRPr="00372FA2" w:rsidRDefault="00597B16" w:rsidP="00372FA2">
      <w:pPr>
        <w:pStyle w:val="ListParagraph"/>
        <w:ind w:left="426"/>
        <w:jc w:val="both"/>
        <w:rPr>
          <w:rFonts w:eastAsiaTheme="minorEastAsia"/>
          <w:sz w:val="24"/>
          <w:szCs w:val="24"/>
        </w:rPr>
      </w:pP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oMath>
      <w:r w:rsidR="00372FA2" w:rsidRPr="00372FA2">
        <w:rPr>
          <w:rFonts w:eastAsiaTheme="minorEastAsia"/>
          <w:sz w:val="24"/>
          <w:szCs w:val="24"/>
        </w:rPr>
        <w:t>= rata-rata keseluruhan</w:t>
      </w:r>
    </w:p>
    <w:p w14:paraId="66F9C9A4" w14:textId="594CF462" w:rsidR="00653D99" w:rsidRPr="003B4A38" w:rsidRDefault="00372FA2" w:rsidP="003B4A38">
      <w:pPr>
        <w:pStyle w:val="ListParagraph"/>
        <w:ind w:left="426"/>
        <w:jc w:val="both"/>
        <w:rPr>
          <w:rFonts w:eastAsiaTheme="minorEastAsia"/>
          <w:sz w:val="24"/>
          <w:szCs w:val="24"/>
        </w:rPr>
      </w:pPr>
      <m:oMath>
        <m:r>
          <w:rPr>
            <w:rFonts w:ascii="Cambria Math" w:hAnsi="Cambria Math"/>
            <w:sz w:val="24"/>
            <w:szCs w:val="24"/>
          </w:rPr>
          <m:t>n</m:t>
        </m:r>
      </m:oMath>
      <w:r w:rsidRPr="00372FA2">
        <w:rPr>
          <w:rFonts w:eastAsiaTheme="minorEastAsia"/>
          <w:sz w:val="24"/>
          <w:szCs w:val="24"/>
        </w:rPr>
        <w:t xml:space="preserve">  = banyaknya aspek</w:t>
      </w:r>
    </w:p>
    <w:p w14:paraId="4A34AC37" w14:textId="77777777" w:rsidR="00372FA2" w:rsidRPr="00372FA2" w:rsidRDefault="00372FA2" w:rsidP="00372FA2">
      <w:pPr>
        <w:pStyle w:val="ListParagraph"/>
        <w:widowControl/>
        <w:numPr>
          <w:ilvl w:val="0"/>
          <w:numId w:val="14"/>
        </w:numPr>
        <w:autoSpaceDE/>
        <w:autoSpaceDN/>
        <w:adjustRightInd/>
        <w:spacing w:after="200" w:line="276" w:lineRule="auto"/>
        <w:ind w:left="426" w:hanging="426"/>
        <w:jc w:val="both"/>
        <w:rPr>
          <w:rFonts w:eastAsiaTheme="minorEastAsia"/>
          <w:sz w:val="24"/>
          <w:szCs w:val="24"/>
        </w:rPr>
      </w:pPr>
      <w:r w:rsidRPr="00372FA2">
        <w:rPr>
          <w:rFonts w:eastAsiaTheme="minorEastAsia"/>
          <w:sz w:val="24"/>
          <w:szCs w:val="24"/>
        </w:rPr>
        <w:t>Membuat kesimpulan tentang kevalidan</w:t>
      </w:r>
    </w:p>
    <w:p w14:paraId="61BFA8CC" w14:textId="77777777" w:rsidR="00372FA2" w:rsidRPr="00372FA2" w:rsidRDefault="00372FA2" w:rsidP="00372FA2">
      <w:pPr>
        <w:pStyle w:val="ListParagraph"/>
        <w:ind w:left="426"/>
        <w:jc w:val="both"/>
        <w:rPr>
          <w:rFonts w:eastAsiaTheme="minorEastAsia"/>
          <w:sz w:val="24"/>
          <w:szCs w:val="24"/>
        </w:rPr>
      </w:pPr>
      <w:proofErr w:type="gramStart"/>
      <w:r w:rsidRPr="00372FA2">
        <w:rPr>
          <w:rFonts w:eastAsiaTheme="minorEastAsia"/>
          <w:sz w:val="24"/>
          <w:szCs w:val="24"/>
        </w:rPr>
        <w:t>Tabel 1.</w:t>
      </w:r>
      <w:proofErr w:type="gramEnd"/>
      <w:r w:rsidRPr="00372FA2">
        <w:rPr>
          <w:rFonts w:eastAsiaTheme="minorEastAsia"/>
          <w:sz w:val="24"/>
          <w:szCs w:val="24"/>
        </w:rPr>
        <w:t xml:space="preserve"> Kriteria Kevalidan Perangkat dan Instrumen</w:t>
      </w:r>
    </w:p>
    <w:tbl>
      <w:tblPr>
        <w:tblStyle w:val="TableGrid"/>
        <w:tblW w:w="0" w:type="auto"/>
        <w:tblInd w:w="534" w:type="dxa"/>
        <w:tblLook w:val="04A0" w:firstRow="1" w:lastRow="0" w:firstColumn="1" w:lastColumn="0" w:noHBand="0" w:noVBand="1"/>
      </w:tblPr>
      <w:tblGrid>
        <w:gridCol w:w="1842"/>
        <w:gridCol w:w="1778"/>
      </w:tblGrid>
      <w:tr w:rsidR="00372FA2" w:rsidRPr="00372FA2" w14:paraId="33F4E77A" w14:textId="77777777" w:rsidTr="00372FA2">
        <w:tc>
          <w:tcPr>
            <w:tcW w:w="1842" w:type="dxa"/>
            <w:tcBorders>
              <w:top w:val="single" w:sz="4" w:space="0" w:color="auto"/>
              <w:left w:val="single" w:sz="4" w:space="0" w:color="auto"/>
              <w:bottom w:val="single" w:sz="4" w:space="0" w:color="auto"/>
              <w:right w:val="single" w:sz="4" w:space="0" w:color="auto"/>
            </w:tcBorders>
            <w:hideMark/>
          </w:tcPr>
          <w:p w14:paraId="10BB8CC1" w14:textId="77777777" w:rsidR="00372FA2" w:rsidRPr="00372FA2" w:rsidRDefault="00372FA2">
            <w:pPr>
              <w:pStyle w:val="ListParagraph"/>
              <w:ind w:left="0"/>
              <w:jc w:val="center"/>
              <w:rPr>
                <w:rFonts w:eastAsiaTheme="minorHAnsi"/>
                <w:sz w:val="24"/>
                <w:szCs w:val="24"/>
                <w:lang w:val="id-ID"/>
              </w:rPr>
            </w:pPr>
            <w:r w:rsidRPr="00372FA2">
              <w:rPr>
                <w:sz w:val="24"/>
                <w:szCs w:val="24"/>
              </w:rPr>
              <w:t xml:space="preserve">Interval </w:t>
            </w:r>
            <m:oMath>
              <m:sSub>
                <m:sSubPr>
                  <m:ctrlPr>
                    <w:rPr>
                      <w:rFonts w:ascii="Cambria Math" w:hAnsi="Cambria Math"/>
                      <w:i/>
                      <w:sz w:val="24"/>
                      <w:szCs w:val="24"/>
                      <w:lang w:val="id-ID"/>
                    </w:rPr>
                  </m:ctrlPr>
                </m:sSubPr>
                <m:e>
                  <m:r>
                    <w:rPr>
                      <w:rFonts w:ascii="Cambria Math" w:hAnsi="Cambria Math"/>
                      <w:sz w:val="24"/>
                      <w:szCs w:val="24"/>
                    </w:rPr>
                    <m:t>V</m:t>
                  </m:r>
                </m:e>
                <m:sub>
                  <m:r>
                    <w:rPr>
                      <w:rFonts w:ascii="Cambria Math" w:hAnsi="Cambria Math"/>
                      <w:sz w:val="24"/>
                      <w:szCs w:val="24"/>
                    </w:rPr>
                    <m:t>a</m:t>
                  </m:r>
                </m:sub>
              </m:sSub>
            </m:oMath>
          </w:p>
        </w:tc>
        <w:tc>
          <w:tcPr>
            <w:tcW w:w="1778" w:type="dxa"/>
            <w:tcBorders>
              <w:top w:val="single" w:sz="4" w:space="0" w:color="auto"/>
              <w:left w:val="single" w:sz="4" w:space="0" w:color="auto"/>
              <w:bottom w:val="single" w:sz="4" w:space="0" w:color="auto"/>
              <w:right w:val="single" w:sz="4" w:space="0" w:color="auto"/>
            </w:tcBorders>
            <w:hideMark/>
          </w:tcPr>
          <w:p w14:paraId="06137825" w14:textId="77777777" w:rsidR="00372FA2" w:rsidRPr="00372FA2" w:rsidRDefault="00372FA2">
            <w:pPr>
              <w:pStyle w:val="ListParagraph"/>
              <w:ind w:left="0"/>
              <w:jc w:val="center"/>
              <w:rPr>
                <w:rFonts w:eastAsiaTheme="minorHAnsi"/>
                <w:sz w:val="24"/>
                <w:szCs w:val="24"/>
                <w:lang w:val="id-ID"/>
              </w:rPr>
            </w:pPr>
            <w:r w:rsidRPr="00372FA2">
              <w:rPr>
                <w:sz w:val="24"/>
                <w:szCs w:val="24"/>
              </w:rPr>
              <w:t>Tingkat kevalidan</w:t>
            </w:r>
          </w:p>
        </w:tc>
      </w:tr>
      <w:tr w:rsidR="00372FA2" w:rsidRPr="00372FA2" w14:paraId="226F4301" w14:textId="77777777" w:rsidTr="00372FA2">
        <w:tc>
          <w:tcPr>
            <w:tcW w:w="1842" w:type="dxa"/>
            <w:tcBorders>
              <w:top w:val="single" w:sz="4" w:space="0" w:color="auto"/>
              <w:left w:val="single" w:sz="4" w:space="0" w:color="auto"/>
              <w:bottom w:val="single" w:sz="4" w:space="0" w:color="auto"/>
              <w:right w:val="single" w:sz="4" w:space="0" w:color="auto"/>
            </w:tcBorders>
            <w:hideMark/>
          </w:tcPr>
          <w:p w14:paraId="55610A76" w14:textId="77777777" w:rsidR="00372FA2" w:rsidRPr="00372FA2" w:rsidRDefault="00372FA2">
            <w:pPr>
              <w:pStyle w:val="ListParagraph"/>
              <w:ind w:left="0"/>
              <w:jc w:val="center"/>
              <w:rPr>
                <w:rFonts w:eastAsiaTheme="minorHAnsi"/>
                <w:sz w:val="24"/>
                <w:szCs w:val="24"/>
                <w:lang w:val="id-ID"/>
              </w:rPr>
            </w:pPr>
            <w:r w:rsidRPr="00372FA2">
              <w:rPr>
                <w:sz w:val="24"/>
                <w:szCs w:val="24"/>
              </w:rPr>
              <w:t xml:space="preserve">1 </w:t>
            </w:r>
            <m:oMath>
              <m:r>
                <w:rPr>
                  <w:rFonts w:ascii="Cambria Math" w:hAnsi="Cambria Math"/>
                  <w:sz w:val="24"/>
                  <w:szCs w:val="24"/>
                </w:rPr>
                <m:t>≤</m:t>
              </m:r>
            </m:oMath>
            <w:r w:rsidRPr="00372FA2">
              <w:rPr>
                <w:rFonts w:eastAsiaTheme="minorEastAsia"/>
                <w:sz w:val="24"/>
                <w:szCs w:val="24"/>
              </w:rPr>
              <w:t xml:space="preserve"> </w:t>
            </w: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oMath>
            <w:r w:rsidRPr="00372FA2">
              <w:rPr>
                <w:rFonts w:eastAsiaTheme="minorEastAsia"/>
                <w:sz w:val="24"/>
                <w:szCs w:val="24"/>
              </w:rPr>
              <w:t xml:space="preserve"> </w:t>
            </w:r>
            <m:oMath>
              <m:r>
                <w:rPr>
                  <w:rFonts w:ascii="Cambria Math" w:eastAsiaTheme="minorEastAsia" w:hAnsi="Cambria Math"/>
                  <w:sz w:val="24"/>
                  <w:szCs w:val="24"/>
                </w:rPr>
                <m:t>&lt;</m:t>
              </m:r>
            </m:oMath>
            <w:r w:rsidRPr="00372FA2">
              <w:rPr>
                <w:rFonts w:eastAsiaTheme="minorEastAsia"/>
                <w:sz w:val="24"/>
                <w:szCs w:val="24"/>
              </w:rPr>
              <w:t xml:space="preserve"> 2</w:t>
            </w:r>
          </w:p>
        </w:tc>
        <w:tc>
          <w:tcPr>
            <w:tcW w:w="1778" w:type="dxa"/>
            <w:tcBorders>
              <w:top w:val="single" w:sz="4" w:space="0" w:color="auto"/>
              <w:left w:val="single" w:sz="4" w:space="0" w:color="auto"/>
              <w:bottom w:val="single" w:sz="4" w:space="0" w:color="auto"/>
              <w:right w:val="single" w:sz="4" w:space="0" w:color="auto"/>
            </w:tcBorders>
            <w:hideMark/>
          </w:tcPr>
          <w:p w14:paraId="06DB343A" w14:textId="77777777" w:rsidR="00372FA2" w:rsidRPr="00372FA2" w:rsidRDefault="00372FA2">
            <w:pPr>
              <w:pStyle w:val="ListParagraph"/>
              <w:ind w:left="0"/>
              <w:jc w:val="center"/>
              <w:rPr>
                <w:rFonts w:eastAsiaTheme="minorHAnsi"/>
                <w:sz w:val="24"/>
                <w:szCs w:val="24"/>
                <w:lang w:val="id-ID"/>
              </w:rPr>
            </w:pPr>
            <w:r w:rsidRPr="00372FA2">
              <w:rPr>
                <w:sz w:val="24"/>
                <w:szCs w:val="24"/>
              </w:rPr>
              <w:t>Tidak valid</w:t>
            </w:r>
          </w:p>
        </w:tc>
      </w:tr>
      <w:tr w:rsidR="00372FA2" w:rsidRPr="00372FA2" w14:paraId="5A5BD754" w14:textId="77777777" w:rsidTr="00372FA2">
        <w:tc>
          <w:tcPr>
            <w:tcW w:w="1842" w:type="dxa"/>
            <w:tcBorders>
              <w:top w:val="single" w:sz="4" w:space="0" w:color="auto"/>
              <w:left w:val="single" w:sz="4" w:space="0" w:color="auto"/>
              <w:bottom w:val="single" w:sz="4" w:space="0" w:color="auto"/>
              <w:right w:val="single" w:sz="4" w:space="0" w:color="auto"/>
            </w:tcBorders>
            <w:hideMark/>
          </w:tcPr>
          <w:p w14:paraId="216A3E1B" w14:textId="77777777" w:rsidR="00372FA2" w:rsidRPr="00372FA2" w:rsidRDefault="00372FA2">
            <w:pPr>
              <w:pStyle w:val="ListParagraph"/>
              <w:ind w:left="0"/>
              <w:jc w:val="center"/>
              <w:rPr>
                <w:rFonts w:eastAsiaTheme="minorHAnsi"/>
                <w:sz w:val="24"/>
                <w:szCs w:val="24"/>
                <w:lang w:val="id-ID"/>
              </w:rPr>
            </w:pPr>
            <w:r w:rsidRPr="00372FA2">
              <w:rPr>
                <w:sz w:val="24"/>
                <w:szCs w:val="24"/>
              </w:rPr>
              <w:t xml:space="preserve">2 </w:t>
            </w:r>
            <m:oMath>
              <m:r>
                <w:rPr>
                  <w:rFonts w:ascii="Cambria Math" w:hAnsi="Cambria Math"/>
                  <w:sz w:val="24"/>
                  <w:szCs w:val="24"/>
                </w:rPr>
                <m:t>≤</m:t>
              </m:r>
            </m:oMath>
            <w:r w:rsidRPr="00372FA2">
              <w:rPr>
                <w:rFonts w:eastAsiaTheme="minorEastAsia"/>
                <w:sz w:val="24"/>
                <w:szCs w:val="24"/>
              </w:rPr>
              <w:t xml:space="preserve"> </w:t>
            </w: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oMath>
            <w:r w:rsidRPr="00372FA2">
              <w:rPr>
                <w:rFonts w:eastAsiaTheme="minorEastAsia"/>
                <w:sz w:val="24"/>
                <w:szCs w:val="24"/>
              </w:rPr>
              <w:t xml:space="preserve"> </w:t>
            </w:r>
            <m:oMath>
              <m:r>
                <w:rPr>
                  <w:rFonts w:ascii="Cambria Math" w:eastAsiaTheme="minorEastAsia" w:hAnsi="Cambria Math"/>
                  <w:sz w:val="24"/>
                  <w:szCs w:val="24"/>
                </w:rPr>
                <m:t>&lt;</m:t>
              </m:r>
            </m:oMath>
            <w:r w:rsidRPr="00372FA2">
              <w:rPr>
                <w:rFonts w:eastAsiaTheme="minorEastAsia"/>
                <w:sz w:val="24"/>
                <w:szCs w:val="24"/>
              </w:rPr>
              <w:t xml:space="preserve"> 3</w:t>
            </w:r>
          </w:p>
        </w:tc>
        <w:tc>
          <w:tcPr>
            <w:tcW w:w="1778" w:type="dxa"/>
            <w:tcBorders>
              <w:top w:val="single" w:sz="4" w:space="0" w:color="auto"/>
              <w:left w:val="single" w:sz="4" w:space="0" w:color="auto"/>
              <w:bottom w:val="single" w:sz="4" w:space="0" w:color="auto"/>
              <w:right w:val="single" w:sz="4" w:space="0" w:color="auto"/>
            </w:tcBorders>
            <w:hideMark/>
          </w:tcPr>
          <w:p w14:paraId="03DD42E4" w14:textId="77777777" w:rsidR="00372FA2" w:rsidRPr="00372FA2" w:rsidRDefault="00372FA2">
            <w:pPr>
              <w:pStyle w:val="ListParagraph"/>
              <w:ind w:left="0"/>
              <w:jc w:val="center"/>
              <w:rPr>
                <w:rFonts w:eastAsiaTheme="minorHAnsi"/>
                <w:sz w:val="24"/>
                <w:szCs w:val="24"/>
                <w:lang w:val="id-ID"/>
              </w:rPr>
            </w:pPr>
            <w:r w:rsidRPr="00372FA2">
              <w:rPr>
                <w:sz w:val="24"/>
                <w:szCs w:val="24"/>
              </w:rPr>
              <w:t>Cukup valid</w:t>
            </w:r>
          </w:p>
        </w:tc>
      </w:tr>
      <w:tr w:rsidR="00372FA2" w:rsidRPr="00372FA2" w14:paraId="205F527D" w14:textId="77777777" w:rsidTr="00372FA2">
        <w:tc>
          <w:tcPr>
            <w:tcW w:w="1842" w:type="dxa"/>
            <w:tcBorders>
              <w:top w:val="single" w:sz="4" w:space="0" w:color="auto"/>
              <w:left w:val="single" w:sz="4" w:space="0" w:color="auto"/>
              <w:bottom w:val="single" w:sz="4" w:space="0" w:color="auto"/>
              <w:right w:val="single" w:sz="4" w:space="0" w:color="auto"/>
            </w:tcBorders>
            <w:hideMark/>
          </w:tcPr>
          <w:p w14:paraId="10609BB1" w14:textId="77777777" w:rsidR="00372FA2" w:rsidRPr="00372FA2" w:rsidRDefault="00372FA2">
            <w:pPr>
              <w:pStyle w:val="ListParagraph"/>
              <w:ind w:left="0"/>
              <w:jc w:val="center"/>
              <w:rPr>
                <w:rFonts w:eastAsiaTheme="minorHAnsi"/>
                <w:sz w:val="24"/>
                <w:szCs w:val="24"/>
                <w:lang w:val="id-ID"/>
              </w:rPr>
            </w:pPr>
            <w:r w:rsidRPr="00372FA2">
              <w:rPr>
                <w:sz w:val="24"/>
                <w:szCs w:val="24"/>
              </w:rPr>
              <w:t xml:space="preserve">3 </w:t>
            </w:r>
            <m:oMath>
              <m:r>
                <w:rPr>
                  <w:rFonts w:ascii="Cambria Math" w:hAnsi="Cambria Math"/>
                  <w:sz w:val="24"/>
                  <w:szCs w:val="24"/>
                </w:rPr>
                <m:t>≤</m:t>
              </m:r>
            </m:oMath>
            <w:r w:rsidRPr="00372FA2">
              <w:rPr>
                <w:rFonts w:eastAsiaTheme="minorEastAsia"/>
                <w:sz w:val="24"/>
                <w:szCs w:val="24"/>
              </w:rPr>
              <w:t xml:space="preserve"> </w:t>
            </w:r>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r>
                <w:rPr>
                  <w:rFonts w:ascii="Cambria Math" w:eastAsiaTheme="minorEastAsia" w:hAnsi="Cambria Math"/>
                  <w:sz w:val="24"/>
                  <w:szCs w:val="24"/>
                </w:rPr>
                <m:t>&lt;</m:t>
              </m:r>
            </m:oMath>
            <w:r w:rsidRPr="00372FA2">
              <w:rPr>
                <w:rFonts w:eastAsiaTheme="minorEastAsia"/>
                <w:sz w:val="24"/>
                <w:szCs w:val="24"/>
              </w:rPr>
              <w:t xml:space="preserve"> 4</w:t>
            </w:r>
          </w:p>
        </w:tc>
        <w:tc>
          <w:tcPr>
            <w:tcW w:w="1778" w:type="dxa"/>
            <w:tcBorders>
              <w:top w:val="single" w:sz="4" w:space="0" w:color="auto"/>
              <w:left w:val="single" w:sz="4" w:space="0" w:color="auto"/>
              <w:bottom w:val="single" w:sz="4" w:space="0" w:color="auto"/>
              <w:right w:val="single" w:sz="4" w:space="0" w:color="auto"/>
            </w:tcBorders>
            <w:hideMark/>
          </w:tcPr>
          <w:p w14:paraId="65419789" w14:textId="77777777" w:rsidR="00372FA2" w:rsidRPr="00372FA2" w:rsidRDefault="00372FA2">
            <w:pPr>
              <w:pStyle w:val="ListParagraph"/>
              <w:ind w:left="0"/>
              <w:jc w:val="center"/>
              <w:rPr>
                <w:rFonts w:eastAsiaTheme="minorHAnsi"/>
                <w:sz w:val="24"/>
                <w:szCs w:val="24"/>
                <w:lang w:val="id-ID"/>
              </w:rPr>
            </w:pPr>
            <w:r w:rsidRPr="00372FA2">
              <w:rPr>
                <w:sz w:val="24"/>
                <w:szCs w:val="24"/>
              </w:rPr>
              <w:t>Valid</w:t>
            </w:r>
          </w:p>
        </w:tc>
      </w:tr>
    </w:tbl>
    <w:p w14:paraId="03EC5896" w14:textId="7855B384" w:rsidR="00372FA2" w:rsidRPr="00372FA2" w:rsidRDefault="00372FA2" w:rsidP="00372FA2">
      <w:pPr>
        <w:pStyle w:val="ListParagraph"/>
        <w:ind w:left="1418"/>
        <w:jc w:val="both"/>
        <w:rPr>
          <w:rFonts w:eastAsiaTheme="minorHAnsi"/>
          <w:sz w:val="24"/>
          <w:szCs w:val="24"/>
          <w:lang w:val="id-ID"/>
        </w:rPr>
      </w:pPr>
      <w:r w:rsidRPr="00372FA2">
        <w:rPr>
          <w:sz w:val="24"/>
          <w:szCs w:val="24"/>
        </w:rPr>
        <w:t xml:space="preserve">      (Diadaptasi dari Parta, 2009)</w:t>
      </w:r>
      <w:r w:rsidR="00D0058B">
        <w:rPr>
          <w:sz w:val="24"/>
          <w:szCs w:val="24"/>
        </w:rPr>
        <w:t xml:space="preserve"> </w:t>
      </w:r>
      <w:r w:rsidR="00D0058B">
        <w:rPr>
          <w:sz w:val="24"/>
          <w:szCs w:val="24"/>
        </w:rPr>
        <w:fldChar w:fldCharType="begin" w:fldLock="1"/>
      </w:r>
      <w:r w:rsidR="00B74618">
        <w:rPr>
          <w:sz w:val="24"/>
          <w:szCs w:val="24"/>
        </w:rPr>
        <w:instrText>ADDIN CSL_CITATION {"citationItems":[{"id":"ITEM-1","itemData":{"DOI":"10.18535/ijsshi/v4i8.20","author":[{"dropping-particle":"","family":"","given":"","non-dropping-particle":"","parse-names":false,"suffix":""},{"dropping-particle":"","family":"","given":"","non-dropping-particle":"","parse-names":false,"suffix":""},{"dropping-particle":"","family":"","given":"","non-dropping-particle":"","parse-names":false,"suffix":""},{"dropping-particle":"","family":"","given":"","non-dropping-particle":"","parse-names":false,"suffix":""},{"dropping-particle":"","family":"Anjarsari","given":"Elly","non-dropping-particle":"","parse-names":false,"suffix":""},{"dropping-particle":"","family":"A","given":"Hobri","non-dropping-particle":"","parse-names":false,"suffix":""},{"dropping-particle":"","family":"Irvan","given":"Muhtadi","non-dropping-particle":"","parse-names":false,"suffix":""},{"dropping-particle":"","family":"A","given":"Sunardi","non-dropping-particle":"","parse-names":false,"suffix":""}],"container-title":"The International Journal of Social Sciences and Humanities Invention","id":"ITEM-1","issued":{"date-parts":[["2017"]]},"title":"Spatial Intelligence on Solving Three Dimensional Geometry Object Through Project Based Learning","type":"article-journal"},"uris":["http://www.mendeley.com/documents/?uuid=3ced6402-7017-4150-9995-44424fe07a07"]}],"mendeley":{"formattedCitation":"( et al., 2017)","plainTextFormattedCitation":"( et al., 2017)","previouslyFormattedCitation":"( et al., 2017)"},"properties":{"noteIndex":0},"schema":"https://github.com/citation-style-language/schema/raw/master/csl-citation.json"}</w:instrText>
      </w:r>
      <w:r w:rsidR="00D0058B">
        <w:rPr>
          <w:sz w:val="24"/>
          <w:szCs w:val="24"/>
        </w:rPr>
        <w:fldChar w:fldCharType="separate"/>
      </w:r>
      <w:r w:rsidR="00D0058B" w:rsidRPr="00D0058B">
        <w:rPr>
          <w:noProof/>
          <w:sz w:val="24"/>
          <w:szCs w:val="24"/>
        </w:rPr>
        <w:t>( et al., 2017)</w:t>
      </w:r>
      <w:r w:rsidR="00D0058B">
        <w:rPr>
          <w:sz w:val="24"/>
          <w:szCs w:val="24"/>
        </w:rPr>
        <w:fldChar w:fldCharType="end"/>
      </w:r>
    </w:p>
    <w:p w14:paraId="1D0F176F" w14:textId="77777777" w:rsidR="00372FA2" w:rsidRDefault="00372FA2" w:rsidP="00372FA2">
      <w:pPr>
        <w:pStyle w:val="ListParagraph"/>
        <w:ind w:left="1418" w:hanging="992"/>
        <w:jc w:val="both"/>
        <w:rPr>
          <w:rFonts w:eastAsiaTheme="minorEastAsia"/>
          <w:sz w:val="24"/>
          <w:szCs w:val="24"/>
        </w:rPr>
      </w:pPr>
      <w:r w:rsidRPr="00372FA2">
        <w:rPr>
          <w:sz w:val="24"/>
          <w:szCs w:val="24"/>
        </w:rPr>
        <w:t xml:space="preserve">    Keterangan</w:t>
      </w:r>
      <w:proofErr w:type="gramStart"/>
      <w:r w:rsidRPr="00372FA2">
        <w:rPr>
          <w:sz w:val="24"/>
          <w:szCs w:val="24"/>
        </w:rPr>
        <w:t xml:space="preserve">: </w:t>
      </w:r>
      <w:proofErr w:type="gramEnd"/>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sz w:val="24"/>
                    <w:szCs w:val="24"/>
                  </w:rPr>
                  <m:t>V</m:t>
                </m:r>
              </m:e>
            </m:acc>
          </m:e>
          <m:sub>
            <m:r>
              <w:rPr>
                <w:rFonts w:ascii="Cambria Math" w:hAnsi="Cambria Math"/>
                <w:sz w:val="24"/>
                <w:szCs w:val="24"/>
              </w:rPr>
              <m:t>r</m:t>
            </m:r>
          </m:sub>
        </m:sSub>
      </m:oMath>
      <w:r w:rsidRPr="00372FA2">
        <w:rPr>
          <w:rFonts w:eastAsiaTheme="minorEastAsia"/>
          <w:sz w:val="24"/>
          <w:szCs w:val="24"/>
        </w:rPr>
        <w:t>: rata-rata keseluruhan skor kevalidan</w:t>
      </w:r>
    </w:p>
    <w:p w14:paraId="552237E1" w14:textId="77777777" w:rsidR="00653D99" w:rsidRPr="00372FA2" w:rsidRDefault="00653D99" w:rsidP="00372FA2">
      <w:pPr>
        <w:pStyle w:val="ListParagraph"/>
        <w:ind w:left="1418" w:hanging="992"/>
        <w:jc w:val="both"/>
        <w:rPr>
          <w:rFonts w:eastAsiaTheme="minorEastAsia"/>
          <w:sz w:val="24"/>
          <w:szCs w:val="24"/>
        </w:rPr>
      </w:pPr>
    </w:p>
    <w:p w14:paraId="4F5169E3" w14:textId="77777777" w:rsidR="0011118B" w:rsidRDefault="008A53AC" w:rsidP="0011118B">
      <w:pPr>
        <w:tabs>
          <w:tab w:val="left" w:pos="340"/>
        </w:tabs>
        <w:rPr>
          <w:b/>
          <w:sz w:val="24"/>
          <w:szCs w:val="24"/>
        </w:rPr>
      </w:pPr>
      <w:r>
        <w:rPr>
          <w:b/>
          <w:sz w:val="24"/>
          <w:szCs w:val="24"/>
        </w:rPr>
        <w:t>HASIL DAN PEMBAHASAN</w:t>
      </w:r>
    </w:p>
    <w:p w14:paraId="7695E7E8" w14:textId="4C5FAC01" w:rsidR="0011118B" w:rsidRPr="0011118B" w:rsidRDefault="00E62348" w:rsidP="0011118B">
      <w:pPr>
        <w:tabs>
          <w:tab w:val="left" w:pos="340"/>
        </w:tabs>
        <w:jc w:val="both"/>
        <w:rPr>
          <w:b/>
          <w:sz w:val="24"/>
          <w:szCs w:val="24"/>
        </w:rPr>
      </w:pPr>
      <w:r w:rsidRPr="0011118B">
        <w:rPr>
          <w:b/>
          <w:sz w:val="24"/>
          <w:szCs w:val="24"/>
        </w:rPr>
        <w:t xml:space="preserve"> </w:t>
      </w:r>
      <w:r w:rsidR="0011118B">
        <w:rPr>
          <w:b/>
          <w:sz w:val="24"/>
          <w:szCs w:val="24"/>
        </w:rPr>
        <w:tab/>
      </w:r>
      <w:r w:rsidR="0011118B">
        <w:rPr>
          <w:b/>
          <w:sz w:val="24"/>
          <w:szCs w:val="24"/>
        </w:rPr>
        <w:tab/>
        <w:t xml:space="preserve">   </w:t>
      </w:r>
      <w:r w:rsidR="000172B3">
        <w:rPr>
          <w:sz w:val="24"/>
          <w:szCs w:val="24"/>
        </w:rPr>
        <w:t>Terdapat hubungan yang sangat erat antara p</w:t>
      </w:r>
      <w:r w:rsidR="000172B3">
        <w:rPr>
          <w:sz w:val="24"/>
          <w:szCs w:val="24"/>
          <w:lang w:val="id-ID"/>
        </w:rPr>
        <w:t>endidikan dan media pembelajara</w:t>
      </w:r>
      <w:r w:rsidR="000172B3">
        <w:rPr>
          <w:sz w:val="24"/>
          <w:szCs w:val="24"/>
        </w:rPr>
        <w:t>n</w:t>
      </w:r>
      <w:r w:rsidR="0011118B" w:rsidRPr="0011118B">
        <w:rPr>
          <w:sz w:val="24"/>
          <w:szCs w:val="24"/>
          <w:lang w:val="id-ID"/>
        </w:rPr>
        <w:t xml:space="preserve">, tanpa adanya media pembelajaran yang tepat, maka proses kegiatan pembelajaran tidak </w:t>
      </w:r>
      <w:proofErr w:type="gramStart"/>
      <w:r w:rsidR="0011118B" w:rsidRPr="0011118B">
        <w:rPr>
          <w:sz w:val="24"/>
          <w:szCs w:val="24"/>
          <w:lang w:val="id-ID"/>
        </w:rPr>
        <w:t>akan</w:t>
      </w:r>
      <w:proofErr w:type="gramEnd"/>
      <w:r w:rsidR="0011118B" w:rsidRPr="0011118B">
        <w:rPr>
          <w:sz w:val="24"/>
          <w:szCs w:val="24"/>
          <w:lang w:val="id-ID"/>
        </w:rPr>
        <w:t xml:space="preserve"> berjalan lancar. </w:t>
      </w:r>
      <w:r w:rsidR="003B4A38">
        <w:rPr>
          <w:sz w:val="24"/>
          <w:szCs w:val="24"/>
          <w:lang w:val="id-ID"/>
        </w:rPr>
        <w:t xml:space="preserve">Media pembelajaran di Sekolah </w:t>
      </w:r>
      <w:r w:rsidR="0011118B" w:rsidRPr="0011118B">
        <w:rPr>
          <w:sz w:val="24"/>
          <w:szCs w:val="24"/>
          <w:lang w:val="id-ID"/>
        </w:rPr>
        <w:t xml:space="preserve">tentunya harus mengandung unsur yang menarik dan lucu sehingga dalam kegiatan pembelajaran siswa bisa bermain sambil belajar. Media yang digunakan harus </w:t>
      </w:r>
      <w:r w:rsidR="000172B3" w:rsidRPr="0011118B">
        <w:rPr>
          <w:sz w:val="24"/>
          <w:szCs w:val="24"/>
          <w:lang w:val="id-ID"/>
        </w:rPr>
        <w:t xml:space="preserve">efektif </w:t>
      </w:r>
      <w:r w:rsidR="000172B3">
        <w:rPr>
          <w:sz w:val="24"/>
          <w:szCs w:val="24"/>
        </w:rPr>
        <w:t xml:space="preserve">dan </w:t>
      </w:r>
      <w:r w:rsidR="0011118B" w:rsidRPr="0011118B">
        <w:rPr>
          <w:sz w:val="24"/>
          <w:szCs w:val="24"/>
          <w:lang w:val="id-ID"/>
        </w:rPr>
        <w:t>tepat sasaran agar materi yang akan disampaikan guru dapat diterima dengan baik oleh siswa.</w:t>
      </w:r>
    </w:p>
    <w:p w14:paraId="6FEEABA9" w14:textId="77777777" w:rsidR="0011118B" w:rsidRPr="0011118B" w:rsidRDefault="0011118B" w:rsidP="0011118B">
      <w:pPr>
        <w:pStyle w:val="BodyText"/>
        <w:spacing w:before="1"/>
        <w:ind w:right="116" w:firstLine="993"/>
        <w:jc w:val="both"/>
        <w:rPr>
          <w:i/>
          <w:lang w:val="id-ID"/>
        </w:rPr>
      </w:pPr>
      <w:proofErr w:type="gramStart"/>
      <w:r w:rsidRPr="0011118B">
        <w:t>Tujuan yang diharapkan dengan melaksanakan penelitian ini adalah</w:t>
      </w:r>
      <w:r w:rsidRPr="0011118B">
        <w:rPr>
          <w:spacing w:val="6"/>
        </w:rPr>
        <w:t xml:space="preserve"> </w:t>
      </w:r>
      <w:r w:rsidRPr="0011118B">
        <w:t>untuk</w:t>
      </w:r>
      <w:r w:rsidRPr="0011118B">
        <w:rPr>
          <w:spacing w:val="59"/>
        </w:rPr>
        <w:t xml:space="preserve"> </w:t>
      </w:r>
      <w:r w:rsidRPr="0011118B">
        <w:t xml:space="preserve">mengetahui validitas media </w:t>
      </w:r>
      <w:r w:rsidRPr="0011118B">
        <w:rPr>
          <w:lang w:val="id-ID"/>
        </w:rPr>
        <w:t xml:space="preserve">audiovisual </w:t>
      </w:r>
      <w:r w:rsidRPr="0011118B">
        <w:rPr>
          <w:i/>
          <w:lang w:val="id-ID"/>
        </w:rPr>
        <w:t>PowToon</w:t>
      </w:r>
      <w:r w:rsidRPr="0011118B">
        <w:rPr>
          <w:i/>
        </w:rPr>
        <w:t xml:space="preserve"> </w:t>
      </w:r>
      <w:r w:rsidRPr="0011118B">
        <w:t xml:space="preserve">terhadap </w:t>
      </w:r>
      <w:r w:rsidRPr="0011118B">
        <w:rPr>
          <w:lang w:val="id-ID"/>
        </w:rPr>
        <w:t>hasil belajar siswa</w:t>
      </w:r>
      <w:r w:rsidRPr="0011118B">
        <w:t xml:space="preserve">, mengetahui </w:t>
      </w:r>
      <w:r w:rsidRPr="0011118B">
        <w:rPr>
          <w:lang w:val="id-ID"/>
        </w:rPr>
        <w:t xml:space="preserve">kepraktisan </w:t>
      </w:r>
      <w:r w:rsidRPr="0011118B">
        <w:t>penggunaan media</w:t>
      </w:r>
      <w:r w:rsidRPr="0011118B">
        <w:rPr>
          <w:lang w:val="id-ID"/>
        </w:rPr>
        <w:t xml:space="preserve"> audiovisual</w:t>
      </w:r>
      <w:r w:rsidRPr="0011118B">
        <w:rPr>
          <w:i/>
          <w:lang w:val="id-ID"/>
        </w:rPr>
        <w:t xml:space="preserve"> PowToon</w:t>
      </w:r>
      <w:r w:rsidRPr="0011118B">
        <w:t xml:space="preserve"> terhadap </w:t>
      </w:r>
      <w:r w:rsidRPr="0011118B">
        <w:rPr>
          <w:lang w:val="id-ID"/>
        </w:rPr>
        <w:t>hasil belajar siswa</w:t>
      </w:r>
      <w:r w:rsidRPr="0011118B">
        <w:t xml:space="preserve"> </w:t>
      </w:r>
      <w:r w:rsidRPr="0011118B">
        <w:rPr>
          <w:lang w:val="id-ID"/>
        </w:rPr>
        <w:t>serta</w:t>
      </w:r>
      <w:r w:rsidRPr="0011118B">
        <w:rPr>
          <w:spacing w:val="-13"/>
        </w:rPr>
        <w:t xml:space="preserve"> </w:t>
      </w:r>
      <w:r w:rsidRPr="0011118B">
        <w:t>mengetahui</w:t>
      </w:r>
      <w:r w:rsidRPr="0011118B">
        <w:rPr>
          <w:spacing w:val="-13"/>
        </w:rPr>
        <w:t xml:space="preserve"> </w:t>
      </w:r>
      <w:r w:rsidRPr="0011118B">
        <w:rPr>
          <w:spacing w:val="-13"/>
          <w:lang w:val="id-ID"/>
        </w:rPr>
        <w:t xml:space="preserve">efektifitas </w:t>
      </w:r>
      <w:r w:rsidRPr="0011118B">
        <w:rPr>
          <w:lang w:val="id-ID"/>
        </w:rPr>
        <w:t>hasil belajar siswa</w:t>
      </w:r>
      <w:r w:rsidRPr="0011118B">
        <w:rPr>
          <w:spacing w:val="-13"/>
        </w:rPr>
        <w:t xml:space="preserve"> </w:t>
      </w:r>
      <w:r w:rsidRPr="0011118B">
        <w:t>setelah</w:t>
      </w:r>
      <w:r w:rsidRPr="0011118B">
        <w:rPr>
          <w:spacing w:val="-13"/>
        </w:rPr>
        <w:t xml:space="preserve"> </w:t>
      </w:r>
      <w:r w:rsidRPr="0011118B">
        <w:t>diterapkan</w:t>
      </w:r>
      <w:r w:rsidRPr="0011118B">
        <w:rPr>
          <w:lang w:val="id-ID"/>
        </w:rPr>
        <w:t>nya</w:t>
      </w:r>
      <w:r w:rsidRPr="0011118B">
        <w:rPr>
          <w:spacing w:val="-13"/>
        </w:rPr>
        <w:t xml:space="preserve"> </w:t>
      </w:r>
      <w:r w:rsidRPr="0011118B">
        <w:t>media</w:t>
      </w:r>
      <w:r w:rsidRPr="0011118B">
        <w:rPr>
          <w:spacing w:val="-10"/>
        </w:rPr>
        <w:t xml:space="preserve"> </w:t>
      </w:r>
      <w:r w:rsidRPr="0011118B">
        <w:rPr>
          <w:spacing w:val="-10"/>
          <w:lang w:val="id-ID"/>
        </w:rPr>
        <w:t xml:space="preserve">audiovisual </w:t>
      </w:r>
      <w:r w:rsidRPr="0011118B">
        <w:rPr>
          <w:i/>
          <w:lang w:val="id-ID"/>
        </w:rPr>
        <w:t>PowToon</w:t>
      </w:r>
      <w:r w:rsidRPr="0011118B">
        <w:rPr>
          <w:i/>
        </w:rPr>
        <w:t>.</w:t>
      </w:r>
      <w:proofErr w:type="gramEnd"/>
    </w:p>
    <w:p w14:paraId="42DDFDE6" w14:textId="77777777" w:rsidR="00E1437B" w:rsidRDefault="0011118B" w:rsidP="0011118B">
      <w:pPr>
        <w:pStyle w:val="BodyText"/>
        <w:tabs>
          <w:tab w:val="left" w:pos="8931"/>
          <w:tab w:val="left" w:pos="9072"/>
        </w:tabs>
        <w:ind w:right="142" w:firstLine="993"/>
        <w:jc w:val="both"/>
      </w:pPr>
      <w:r w:rsidRPr="0011118B">
        <w:rPr>
          <w:lang w:val="id-ID"/>
        </w:rPr>
        <w:t xml:space="preserve">Penelitian ini menggunakan penelitian </w:t>
      </w:r>
      <w:r w:rsidRPr="0011118B">
        <w:rPr>
          <w:i/>
          <w:lang w:val="id-ID"/>
        </w:rPr>
        <w:t>Research and Development</w:t>
      </w:r>
      <w:r w:rsidRPr="0011118B">
        <w:rPr>
          <w:lang w:val="id-ID"/>
        </w:rPr>
        <w:t xml:space="preserve"> (R&amp;D) untuk menghasilkan produk tertentu, dan menguji kevalidan, kepraktisan dan keefektifan produk tersebut. Produk yang dihasilkan tidak selalu berbentuk </w:t>
      </w:r>
    </w:p>
    <w:p w14:paraId="29DF956C" w14:textId="77777777" w:rsidR="00E1437B" w:rsidRDefault="00E1437B" w:rsidP="0011118B">
      <w:pPr>
        <w:pStyle w:val="BodyText"/>
        <w:tabs>
          <w:tab w:val="left" w:pos="8931"/>
          <w:tab w:val="left" w:pos="9072"/>
        </w:tabs>
        <w:ind w:right="142" w:firstLine="993"/>
        <w:jc w:val="both"/>
      </w:pPr>
    </w:p>
    <w:p w14:paraId="323C6051" w14:textId="59624435" w:rsidR="0011118B" w:rsidRDefault="0011118B" w:rsidP="00E1437B">
      <w:pPr>
        <w:pStyle w:val="BodyText"/>
        <w:tabs>
          <w:tab w:val="left" w:pos="8931"/>
          <w:tab w:val="left" w:pos="9072"/>
        </w:tabs>
        <w:ind w:right="142"/>
        <w:jc w:val="both"/>
      </w:pPr>
      <w:r w:rsidRPr="0011118B">
        <w:rPr>
          <w:lang w:val="id-ID"/>
        </w:rPr>
        <w:t>benda atau perangkat keras (</w:t>
      </w:r>
      <w:r w:rsidRPr="0011118B">
        <w:rPr>
          <w:i/>
          <w:lang w:val="id-ID"/>
        </w:rPr>
        <w:t>hardware</w:t>
      </w:r>
      <w:r w:rsidRPr="0011118B">
        <w:rPr>
          <w:lang w:val="id-ID"/>
        </w:rPr>
        <w:t>), seperti buku, alat tulis, dan alat pembelajaran lainnya. Akan tetapi dapat pula berupa perangkat lunak (</w:t>
      </w:r>
      <w:r w:rsidRPr="0011118B">
        <w:rPr>
          <w:i/>
          <w:lang w:val="id-ID"/>
        </w:rPr>
        <w:t>software</w:t>
      </w:r>
      <w:r w:rsidRPr="0011118B">
        <w:rPr>
          <w:lang w:val="id-ID"/>
        </w:rPr>
        <w:t>).</w:t>
      </w:r>
    </w:p>
    <w:p w14:paraId="6E96F402" w14:textId="017426DB" w:rsidR="006F3EF0" w:rsidRDefault="006B6AB4" w:rsidP="00E1437B">
      <w:pPr>
        <w:pStyle w:val="BodyText"/>
        <w:tabs>
          <w:tab w:val="left" w:pos="8931"/>
          <w:tab w:val="left" w:pos="9072"/>
        </w:tabs>
        <w:ind w:right="142" w:firstLine="993"/>
        <w:jc w:val="both"/>
      </w:pPr>
      <w:r>
        <w:t xml:space="preserve">Pelaksanaan penelitian dan pengembangan audiovisual media pembelajaran berbasis </w:t>
      </w:r>
      <w:r w:rsidRPr="006B6AB4">
        <w:rPr>
          <w:i/>
        </w:rPr>
        <w:t>Powtoon</w:t>
      </w:r>
      <w:r>
        <w:rPr>
          <w:i/>
        </w:rPr>
        <w:t xml:space="preserve"> </w:t>
      </w:r>
      <w:r>
        <w:t xml:space="preserve">pada pokok bahasan bangun datar </w:t>
      </w:r>
      <w:r w:rsidR="00F859B1">
        <w:t xml:space="preserve">dan bangun ruang </w:t>
      </w:r>
      <w:r w:rsidR="0068528A">
        <w:t xml:space="preserve">dilakukan di sekolah SDN </w:t>
      </w:r>
      <w:r>
        <w:t xml:space="preserve">Mantup </w:t>
      </w:r>
      <w:r w:rsidR="0068528A">
        <w:t xml:space="preserve">1 </w:t>
      </w:r>
      <w:r>
        <w:t xml:space="preserve">dengan subjek penelitian kelas IV </w:t>
      </w:r>
      <w:r w:rsidR="0068528A">
        <w:t>yang berumlah 30</w:t>
      </w:r>
      <w:r>
        <w:t xml:space="preserve"> siswa.</w:t>
      </w:r>
      <w:r w:rsidR="00756B5E">
        <w:t xml:space="preserve"> Langkah pertama yang peneliti lakukan adalah melaksanakan observasi kepada guru mata pela</w:t>
      </w:r>
      <w:r w:rsidR="0068528A">
        <w:t xml:space="preserve">jaran matematika kelas IV </w:t>
      </w:r>
      <w:proofErr w:type="gramStart"/>
      <w:r w:rsidR="0068528A">
        <w:t xml:space="preserve">SDN  </w:t>
      </w:r>
      <w:r w:rsidR="00756B5E">
        <w:t>Mantup</w:t>
      </w:r>
      <w:proofErr w:type="gramEnd"/>
      <w:r w:rsidR="0068528A">
        <w:t xml:space="preserve"> 1</w:t>
      </w:r>
      <w:r w:rsidR="00756B5E">
        <w:t xml:space="preserve">. </w:t>
      </w:r>
      <w:proofErr w:type="gramStart"/>
      <w:r w:rsidR="00756B5E">
        <w:t>Hasil dari observasi yang sudah dilakukan adalah adanya permasalahan mengenai minimnya media pembelajaran yang ada pada matapelajaran matematika.</w:t>
      </w:r>
      <w:proofErr w:type="gramEnd"/>
    </w:p>
    <w:p w14:paraId="080F8925" w14:textId="2072C3FD" w:rsidR="00AB2A0E" w:rsidRDefault="003F5530" w:rsidP="007B1F60">
      <w:pPr>
        <w:pStyle w:val="BodyText"/>
        <w:tabs>
          <w:tab w:val="left" w:pos="8931"/>
          <w:tab w:val="left" w:pos="9072"/>
        </w:tabs>
        <w:ind w:right="142" w:firstLine="993"/>
        <w:jc w:val="both"/>
      </w:pPr>
      <w:r>
        <w:t xml:space="preserve">Melihat permasalahan yang muncul di lapangan, dimana masih banyak terdapat guru </w:t>
      </w:r>
      <w:r w:rsidR="007D33A3">
        <w:t xml:space="preserve">yang </w:t>
      </w:r>
      <w:r>
        <w:t xml:space="preserve">menggunakan media </w:t>
      </w:r>
      <w:r w:rsidRPr="0068528A">
        <w:rPr>
          <w:i/>
        </w:rPr>
        <w:t>power point</w:t>
      </w:r>
      <w:r>
        <w:t xml:space="preserve"> dan metode ceramah </w:t>
      </w:r>
      <w:r w:rsidR="008300EA">
        <w:t>sebagai media pembelajaran, maka perlu adanya pengembangan media guna untuk menghilangkan kebosanan dalam proses kegiatan pembelajaran.</w:t>
      </w:r>
      <w:r w:rsidR="007936DB">
        <w:t xml:space="preserve"> Berdasarkan latar belakang tersebut, peneliti </w:t>
      </w:r>
      <w:proofErr w:type="gramStart"/>
      <w:r w:rsidR="007936DB">
        <w:t>akan</w:t>
      </w:r>
      <w:proofErr w:type="gramEnd"/>
      <w:r w:rsidR="007936DB">
        <w:t xml:space="preserve"> membuat media pembelajaran audiovisual berbasis multimedia interaktif </w:t>
      </w:r>
      <w:r w:rsidR="00B74618">
        <w:rPr>
          <w:i/>
        </w:rPr>
        <w:t>PowT</w:t>
      </w:r>
      <w:r w:rsidR="007936DB" w:rsidRPr="006B6AB4">
        <w:rPr>
          <w:i/>
        </w:rPr>
        <w:t>oon</w:t>
      </w:r>
      <w:r w:rsidR="007936DB">
        <w:rPr>
          <w:i/>
        </w:rPr>
        <w:t xml:space="preserve"> </w:t>
      </w:r>
      <w:r w:rsidR="007936DB">
        <w:t>pada pokok bahasan bangun datar</w:t>
      </w:r>
      <w:r w:rsidR="0068528A">
        <w:t xml:space="preserve"> dan bangun ruang</w:t>
      </w:r>
      <w:r w:rsidR="007936DB">
        <w:t xml:space="preserve">. </w:t>
      </w:r>
      <w:proofErr w:type="gramStart"/>
      <w:r w:rsidR="00F91DCF">
        <w:t xml:space="preserve">Media pembelajaran interaktif yang dikemas dengan </w:t>
      </w:r>
      <w:r w:rsidR="006A4F2A">
        <w:t xml:space="preserve">menggunakan banyak animasi </w:t>
      </w:r>
      <w:r w:rsidR="00F91DCF">
        <w:t>untuk membuat media pem</w:t>
      </w:r>
      <w:r w:rsidR="007B1F60">
        <w:t xml:space="preserve">belajaran menjadi lebih menarik, </w:t>
      </w:r>
      <w:r w:rsidR="00F91DCF">
        <w:t xml:space="preserve">sehingga </w:t>
      </w:r>
      <w:r w:rsidR="006A4F2A">
        <w:t xml:space="preserve">siswa lebih mudah memahami materi yang sedang diajarkan, selain itu </w:t>
      </w:r>
      <w:r w:rsidR="00F91DCF">
        <w:t>dapat meningkatkan hasil belajar siswa.</w:t>
      </w:r>
      <w:proofErr w:type="gramEnd"/>
      <w:r w:rsidR="00B74618">
        <w:t xml:space="preserve"> Se</w:t>
      </w:r>
      <w:r w:rsidR="00F142EB">
        <w:t>perti</w:t>
      </w:r>
      <w:r w:rsidR="00B74618">
        <w:t xml:space="preserve"> yang dijelaskan oleh </w:t>
      </w:r>
      <w:r w:rsidR="00B74618">
        <w:fldChar w:fldCharType="begin" w:fldLock="1"/>
      </w:r>
      <w:r w:rsidR="00C52991">
        <w:instrText>ADDIN CSL_CITATION {"citationItems":[{"id":"ITEM-1","itemData":{"DOI":"10.21831/jpv.v3i1.1588","ISSN":"2088-2866","abstract":"Tujuan penelitian ini untuk mengetahui pengaruh penggunaan media animasi terhadap hasil belajar dan motivasi belajar materi sistem kelistrikan otomotif. Penelitian kuasi eksperimen ini menggunakan desain nonequivalent control group design. Jumlah responden sebanyak 63 orang. Instrumen pengumpulan data hasil belajar adalah tes, dan instrumen pengumpulan data motivasi belajar adalah angket. Data dianalisis dengan statistik parametris, yaitu uji-t dengan teknik independent sampel t-test dan uji lanjut dengan uji Scheffe. Hasilnya adalah terdapat pengaruh yang signifikan dari penggunaan media animasi terhadap hasil belajar dan motivasi belajar materi sistem kelistrikan otomotif pada siswa kelas X TKR di SMKN 1 Seyegan, ditunjukkan dengan hasil belajar dan motivasi belajar siswa yang diajarkan dengan media animasi lebih tinggi dari hasil belajar dan motivasi belajar siswa yang diajarkan dengan media powerpoint. EFFECT ANIMATION MEDIA ON STUDENT’S LEARNING OUTCOMES AND LEARNING MOTIVATIONAbstractThe purpose of this study to determine the effect of animation media on learning outcomes and learning motivation the automotive electrical system material. This quasi-experimental research using nonequivalent control group design. The number of respondents being 63 students. The instrument for data collection for learning outcomes was a test, and the instrument for learning motivation was a questionnaire. The data were analyzed using parametric statistic namely t-test with independent sample t-test techniques and advanced test with Scheffe test. The result is that there is a significant effect of the use of animation media on learning outcomes and learning motivation on the automotive electrical system material among class X student of TKR of SMK Negeri 1 Seyegan, indicated by the learning outcomes and learning motivation of students who are taught by the animation media higher than the learning outcomes and learning motivation of students who are taught by powerpoint media.","author":[{"dropping-particle":"","family":"Sukiyasa","given":"Kadek","non-dropping-particle":"","parse-names":false,"suffix":""},{"dropping-particle":"","family":"Sukoco","given":"Sukoco","non-dropping-particle":"","parse-names":false,"suffix":""}],"container-title":"Jurnal Pendidikan Vokasi","id":"ITEM-1","issued":{"date-parts":[["2013"]]},"title":"Pengaruh media animasi terhadap hasil belajar dan motivasi belajar siswa materi sistem kelistrikan otomotif","type":"article-journal"},"uris":["http://www.mendeley.com/documents/?uuid=f5f5b6a6-880b-4930-91c4-972df793f501"]}],"mendeley":{"formattedCitation":"(Sukiyasa &amp; Sukoco, 2013)","plainTextFormattedCitation":"(Sukiyasa &amp; Sukoco, 2013)","previouslyFormattedCitation":"(Sukiyasa &amp; Sukoco, 2013)"},"properties":{"noteIndex":0},"schema":"https://github.com/citation-style-language/schema/raw/master/csl-citation.json"}</w:instrText>
      </w:r>
      <w:r w:rsidR="00B74618">
        <w:fldChar w:fldCharType="separate"/>
      </w:r>
      <w:r w:rsidR="00B74618" w:rsidRPr="00B74618">
        <w:rPr>
          <w:noProof/>
        </w:rPr>
        <w:t>(Sukiyasa &amp; Sukoco, 2013)</w:t>
      </w:r>
      <w:r w:rsidR="00B74618">
        <w:fldChar w:fldCharType="end"/>
      </w:r>
      <w:r w:rsidR="00B74618">
        <w:t xml:space="preserve"> bahwa materi pelajaran yang dibuat visualisasi kedalam bentuk gambar animasi akan lebih menarik</w:t>
      </w:r>
      <w:r w:rsidR="00F142EB">
        <w:t xml:space="preserve"> dan bermakna</w:t>
      </w:r>
      <w:r w:rsidR="00B74618">
        <w:t>, lebih mudah diterima, dipahami, dan leb</w:t>
      </w:r>
      <w:r w:rsidR="00C52991">
        <w:t>ih dapat dimotivasi siswa didik.</w:t>
      </w:r>
    </w:p>
    <w:p w14:paraId="570D1261" w14:textId="006E5D92" w:rsidR="00AB2A0E" w:rsidRDefault="003F2432" w:rsidP="0011118B">
      <w:pPr>
        <w:pStyle w:val="BodyText"/>
        <w:tabs>
          <w:tab w:val="left" w:pos="8931"/>
          <w:tab w:val="left" w:pos="9072"/>
        </w:tabs>
        <w:ind w:right="142" w:firstLine="993"/>
        <w:jc w:val="both"/>
      </w:pPr>
      <w:proofErr w:type="gramStart"/>
      <w:r>
        <w:t>Setelah menganalisis kebutuhan, selanjutnya peneliti mengumpulkan sumbe</w:t>
      </w:r>
      <w:r w:rsidR="005D7E31">
        <w:t>r</w:t>
      </w:r>
      <w:r>
        <w:t xml:space="preserve"> referensi </w:t>
      </w:r>
      <w:r w:rsidR="00F142EB">
        <w:t>guna menunjang pembuatan media.</w:t>
      </w:r>
      <w:proofErr w:type="gramEnd"/>
      <w:r w:rsidR="00F142EB">
        <w:t xml:space="preserve"> U</w:t>
      </w:r>
      <w:r>
        <w:t xml:space="preserve">ntuk pengembangan media diperoleh dari berbagai sumber yang relevan, tentunya dengan pemilihan materi yang disesuaikan peneliti dengan proyek yang </w:t>
      </w:r>
      <w:proofErr w:type="gramStart"/>
      <w:r>
        <w:t>akan</w:t>
      </w:r>
      <w:proofErr w:type="gramEnd"/>
      <w:r>
        <w:t xml:space="preserve"> dikembangkan.</w:t>
      </w:r>
      <w:r w:rsidR="00892A64">
        <w:t xml:space="preserve"> </w:t>
      </w:r>
      <w:proofErr w:type="gramStart"/>
      <w:r w:rsidR="00892A64">
        <w:t xml:space="preserve">Garis besar isi media </w:t>
      </w:r>
      <w:r w:rsidR="003B1C7B">
        <w:t>merupakan pedoman yang digunakan dalam penulisan naskah</w:t>
      </w:r>
      <w:r w:rsidR="00C6642F">
        <w:t>, dengan mengacu pada tahap analisis kebutuhan.</w:t>
      </w:r>
      <w:proofErr w:type="gramEnd"/>
      <w:r w:rsidR="00C73825">
        <w:t xml:space="preserve"> Garis besar isi media berisikan pokok-pokok materi yang </w:t>
      </w:r>
      <w:proofErr w:type="gramStart"/>
      <w:r w:rsidR="00C73825">
        <w:t>akan</w:t>
      </w:r>
      <w:proofErr w:type="gramEnd"/>
      <w:r w:rsidR="00C73825">
        <w:t xml:space="preserve"> ditampilkan pada media pembelajaran audiovisual berbasis </w:t>
      </w:r>
      <w:r w:rsidR="00C73825" w:rsidRPr="006B6AB4">
        <w:rPr>
          <w:i/>
        </w:rPr>
        <w:t>Powtoon</w:t>
      </w:r>
      <w:r w:rsidR="00C73825">
        <w:rPr>
          <w:i/>
        </w:rPr>
        <w:t xml:space="preserve"> </w:t>
      </w:r>
      <w:r w:rsidR="00C73825">
        <w:t>tentang pengenalan bangun datar</w:t>
      </w:r>
      <w:r w:rsidR="004279CF">
        <w:t xml:space="preserve"> dan bangun ruang</w:t>
      </w:r>
      <w:r w:rsidR="00C73825">
        <w:t>.</w:t>
      </w:r>
    </w:p>
    <w:p w14:paraId="039423E6" w14:textId="0A6B0803" w:rsidR="003A6117" w:rsidRDefault="005D7E31" w:rsidP="0011118B">
      <w:pPr>
        <w:pStyle w:val="BodyText"/>
        <w:tabs>
          <w:tab w:val="left" w:pos="8931"/>
          <w:tab w:val="left" w:pos="9072"/>
        </w:tabs>
        <w:ind w:right="142" w:firstLine="993"/>
        <w:jc w:val="both"/>
      </w:pPr>
      <w:r>
        <w:t xml:space="preserve">Dalam tahap pra produksi, peneliti mempersiapkan bahan-bahan yang akan digunakan untuk membuat video animasi pembelajaran, yang meliputi computer yang sudah terinstal browser internet, aplikasi online </w:t>
      </w:r>
      <w:r w:rsidR="006F7B11">
        <w:rPr>
          <w:i/>
        </w:rPr>
        <w:t>PowT</w:t>
      </w:r>
      <w:r w:rsidRPr="006B6AB4">
        <w:rPr>
          <w:i/>
        </w:rPr>
        <w:t>oon</w:t>
      </w:r>
      <w:r>
        <w:rPr>
          <w:i/>
        </w:rPr>
        <w:t xml:space="preserve">, </w:t>
      </w:r>
      <w:r w:rsidR="00105C1D">
        <w:t xml:space="preserve">koneksi untuk menyambungkan ke internet, microphone, software pendukung yakni </w:t>
      </w:r>
      <w:r w:rsidR="00105C1D" w:rsidRPr="00105C1D">
        <w:rPr>
          <w:i/>
        </w:rPr>
        <w:t>video movie maker, pinnacle studio, format factory,</w:t>
      </w:r>
      <w:r w:rsidR="00105C1D">
        <w:t xml:space="preserve"> dan lain se</w:t>
      </w:r>
      <w:r w:rsidR="00061DE9">
        <w:t xml:space="preserve">bagainya. </w:t>
      </w:r>
      <w:proofErr w:type="gramStart"/>
      <w:r w:rsidR="00061DE9">
        <w:t xml:space="preserve">Setelah semua bahan sudah siap, maka tahapan selanjutnya adalah memproduksi media audiovisual pembelajaran berbasis </w:t>
      </w:r>
      <w:r w:rsidR="006F7B11">
        <w:rPr>
          <w:i/>
        </w:rPr>
        <w:t>PowT</w:t>
      </w:r>
      <w:r w:rsidR="00061DE9" w:rsidRPr="006B6AB4">
        <w:rPr>
          <w:i/>
        </w:rPr>
        <w:t>oon</w:t>
      </w:r>
      <w:r w:rsidR="00061DE9">
        <w:rPr>
          <w:i/>
        </w:rPr>
        <w:t>.</w:t>
      </w:r>
      <w:proofErr w:type="gramEnd"/>
      <w:r w:rsidR="00061DE9">
        <w:rPr>
          <w:i/>
        </w:rPr>
        <w:t xml:space="preserve"> </w:t>
      </w:r>
      <w:proofErr w:type="gramStart"/>
      <w:r w:rsidR="00061DE9">
        <w:t>Persiapan dimu</w:t>
      </w:r>
      <w:r w:rsidR="006F7B11">
        <w:t>l</w:t>
      </w:r>
      <w:r w:rsidR="00061DE9">
        <w:t>ai deng</w:t>
      </w:r>
      <w:r w:rsidR="006F7B11">
        <w:t>a</w:t>
      </w:r>
      <w:r w:rsidR="00061DE9">
        <w:t xml:space="preserve">n mengkoneksikan computer dengan internet kemudian mulai mengunjungi web resminya </w:t>
      </w:r>
      <w:r w:rsidR="006F7B11">
        <w:rPr>
          <w:i/>
        </w:rPr>
        <w:t>PowT</w:t>
      </w:r>
      <w:r w:rsidR="00061DE9" w:rsidRPr="006B6AB4">
        <w:rPr>
          <w:i/>
        </w:rPr>
        <w:t>oon</w:t>
      </w:r>
      <w:r w:rsidR="00061DE9">
        <w:rPr>
          <w:i/>
        </w:rPr>
        <w:t xml:space="preserve"> </w:t>
      </w:r>
      <w:r w:rsidR="00061DE9">
        <w:t xml:space="preserve">yaitu </w:t>
      </w:r>
      <w:hyperlink r:id="rId13" w:history="1">
        <w:r w:rsidR="00061DE9" w:rsidRPr="00037A19">
          <w:rPr>
            <w:rStyle w:val="Hyperlink"/>
            <w:i/>
          </w:rPr>
          <w:t>www.powtoon.com</w:t>
        </w:r>
      </w:hyperlink>
      <w:r w:rsidR="00061DE9">
        <w:t xml:space="preserve"> kemudian dilanjutkan dengan menggunakan </w:t>
      </w:r>
      <w:r w:rsidR="00061DE9" w:rsidRPr="00061DE9">
        <w:rPr>
          <w:i/>
        </w:rPr>
        <w:t>software</w:t>
      </w:r>
      <w:r w:rsidR="00061DE9">
        <w:t xml:space="preserve"> pendukun</w:t>
      </w:r>
      <w:r w:rsidR="006F7B11">
        <w:t>g</w:t>
      </w:r>
      <w:r w:rsidR="00061DE9">
        <w:t xml:space="preserve"> untuk menambah</w:t>
      </w:r>
      <w:r w:rsidR="006F7B11">
        <w:t>kan</w:t>
      </w:r>
      <w:r w:rsidR="00061DE9">
        <w:t xml:space="preserve"> tampilan agar lebih menarik.</w:t>
      </w:r>
      <w:proofErr w:type="gramEnd"/>
    </w:p>
    <w:p w14:paraId="60035222" w14:textId="77777777" w:rsidR="00E1437B" w:rsidRDefault="007D577F" w:rsidP="0011118B">
      <w:pPr>
        <w:pStyle w:val="BodyText"/>
        <w:tabs>
          <w:tab w:val="left" w:pos="8931"/>
          <w:tab w:val="left" w:pos="9072"/>
        </w:tabs>
        <w:ind w:right="142" w:firstLine="993"/>
        <w:jc w:val="both"/>
      </w:pPr>
      <w:r>
        <w:t xml:space="preserve">Pada </w:t>
      </w:r>
      <w:r w:rsidR="005D5A4E">
        <w:t xml:space="preserve">tahap produksi, pembuatan dimulai dengan </w:t>
      </w:r>
      <w:r w:rsidR="00F142EB">
        <w:t xml:space="preserve">pemiliha bentuk </w:t>
      </w:r>
      <w:r w:rsidR="005D5A4E">
        <w:t xml:space="preserve">karakter animasi kartun </w:t>
      </w:r>
      <w:r w:rsidR="00F142EB">
        <w:t>berdasarkan</w:t>
      </w:r>
      <w:r w:rsidR="005D5A4E">
        <w:t xml:space="preserve"> karakter tokoh pada cerita yang tersedia di </w:t>
      </w:r>
    </w:p>
    <w:p w14:paraId="222878B8" w14:textId="77777777" w:rsidR="00E1437B" w:rsidRDefault="00E1437B" w:rsidP="0011118B">
      <w:pPr>
        <w:pStyle w:val="BodyText"/>
        <w:tabs>
          <w:tab w:val="left" w:pos="8931"/>
          <w:tab w:val="left" w:pos="9072"/>
        </w:tabs>
        <w:ind w:right="142" w:firstLine="993"/>
        <w:jc w:val="both"/>
      </w:pPr>
    </w:p>
    <w:p w14:paraId="76DE9E99" w14:textId="7A72D37E" w:rsidR="007D577F" w:rsidRDefault="005D5A4E" w:rsidP="00E1437B">
      <w:pPr>
        <w:pStyle w:val="BodyText"/>
        <w:tabs>
          <w:tab w:val="left" w:pos="8931"/>
          <w:tab w:val="left" w:pos="9072"/>
        </w:tabs>
        <w:ind w:right="142"/>
        <w:jc w:val="both"/>
      </w:pPr>
      <w:proofErr w:type="gramStart"/>
      <w:r>
        <w:t>bagian</w:t>
      </w:r>
      <w:proofErr w:type="gramEnd"/>
      <w:r>
        <w:t xml:space="preserve"> kiri </w:t>
      </w:r>
      <w:r w:rsidR="006F7B11">
        <w:rPr>
          <w:i/>
        </w:rPr>
        <w:t>template powT</w:t>
      </w:r>
      <w:r w:rsidRPr="005D5A4E">
        <w:rPr>
          <w:i/>
        </w:rPr>
        <w:t>oon.</w:t>
      </w:r>
      <w:r>
        <w:rPr>
          <w:i/>
        </w:rPr>
        <w:t xml:space="preserve"> </w:t>
      </w:r>
      <w:proofErr w:type="gramStart"/>
      <w:r>
        <w:t xml:space="preserve">Properti </w:t>
      </w:r>
      <w:r w:rsidR="00F3286A">
        <w:t xml:space="preserve">dan settingbackground disesuaikan dengan ide cerita demi menunjang tercapainya cerita </w:t>
      </w:r>
      <w:r w:rsidR="00243A88">
        <w:t>da</w:t>
      </w:r>
      <w:r w:rsidR="00F3286A">
        <w:t>n</w:t>
      </w:r>
      <w:r w:rsidR="00243A88">
        <w:t xml:space="preserve"> </w:t>
      </w:r>
      <w:r w:rsidR="00F3286A">
        <w:t>isi materinya.</w:t>
      </w:r>
      <w:proofErr w:type="gramEnd"/>
    </w:p>
    <w:p w14:paraId="527C19F4" w14:textId="2453193D" w:rsidR="002842F4" w:rsidRDefault="00232F4B" w:rsidP="00232F4B">
      <w:pPr>
        <w:pStyle w:val="BodyText"/>
        <w:tabs>
          <w:tab w:val="left" w:pos="8931"/>
          <w:tab w:val="left" w:pos="9072"/>
        </w:tabs>
        <w:ind w:right="142" w:firstLine="993"/>
        <w:jc w:val="both"/>
      </w:pPr>
      <w:r>
        <w:t xml:space="preserve">Tampilan media audiovisual </w:t>
      </w:r>
      <w:r>
        <w:rPr>
          <w:i/>
        </w:rPr>
        <w:t>powT</w:t>
      </w:r>
      <w:r w:rsidRPr="005D5A4E">
        <w:rPr>
          <w:i/>
        </w:rPr>
        <w:t>oon</w:t>
      </w:r>
      <w:r>
        <w:rPr>
          <w:i/>
        </w:rPr>
        <w:t xml:space="preserve"> </w:t>
      </w:r>
      <w:r>
        <w:t>pada pembelajaran matematika setelah direvisi adalah sebagai berikut:</w:t>
      </w:r>
    </w:p>
    <w:p w14:paraId="39DA1585" w14:textId="77777777" w:rsidR="00232F4B" w:rsidRDefault="00232F4B" w:rsidP="00232F4B">
      <w:pPr>
        <w:pStyle w:val="BodyText"/>
        <w:tabs>
          <w:tab w:val="left" w:pos="8931"/>
          <w:tab w:val="left" w:pos="9072"/>
        </w:tabs>
        <w:ind w:right="142" w:firstLine="993"/>
        <w:jc w:val="both"/>
      </w:pPr>
    </w:p>
    <w:p w14:paraId="2EA30E34" w14:textId="032DBC26" w:rsidR="00F859B1" w:rsidRDefault="005D5A4E" w:rsidP="005D5A4E">
      <w:pPr>
        <w:pStyle w:val="BodyText"/>
        <w:tabs>
          <w:tab w:val="left" w:pos="8931"/>
          <w:tab w:val="left" w:pos="9072"/>
        </w:tabs>
        <w:ind w:right="142" w:firstLine="993"/>
      </w:pPr>
      <w:r>
        <w:rPr>
          <w:noProof/>
          <w:lang w:eastAsia="en-US"/>
        </w:rPr>
        <w:drawing>
          <wp:inline distT="0" distB="0" distL="0" distR="0" wp14:anchorId="0C97A572" wp14:editId="6D5DB73C">
            <wp:extent cx="3981603"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88370" cy="2242179"/>
                    </a:xfrm>
                    <a:prstGeom prst="rect">
                      <a:avLst/>
                    </a:prstGeom>
                  </pic:spPr>
                </pic:pic>
              </a:graphicData>
            </a:graphic>
          </wp:inline>
        </w:drawing>
      </w:r>
    </w:p>
    <w:p w14:paraId="5780CE3C" w14:textId="34C9FE9F" w:rsidR="00320F39" w:rsidRDefault="006F7B11" w:rsidP="00210F52">
      <w:pPr>
        <w:pStyle w:val="BodyText"/>
        <w:tabs>
          <w:tab w:val="left" w:pos="8931"/>
          <w:tab w:val="left" w:pos="9072"/>
        </w:tabs>
        <w:ind w:right="142" w:firstLine="993"/>
        <w:jc w:val="both"/>
        <w:rPr>
          <w:i/>
        </w:rPr>
      </w:pPr>
      <w:proofErr w:type="gramStart"/>
      <w:r>
        <w:t>Gambar 2</w:t>
      </w:r>
      <w:r w:rsidR="005D5A4E">
        <w:t>.</w:t>
      </w:r>
      <w:proofErr w:type="gramEnd"/>
      <w:r w:rsidR="005D5A4E">
        <w:t xml:space="preserve"> Tampilan slide </w:t>
      </w:r>
      <w:r w:rsidR="00CA7126">
        <w:t xml:space="preserve">pembuka </w:t>
      </w:r>
      <w:r w:rsidR="005D5A4E">
        <w:t xml:space="preserve">di media </w:t>
      </w:r>
      <w:r>
        <w:rPr>
          <w:i/>
        </w:rPr>
        <w:t>PowT</w:t>
      </w:r>
      <w:r w:rsidR="005D5A4E" w:rsidRPr="00CA7126">
        <w:rPr>
          <w:i/>
        </w:rPr>
        <w:t>oon</w:t>
      </w:r>
    </w:p>
    <w:p w14:paraId="0374A83F" w14:textId="0EDE1055" w:rsidR="00320F39" w:rsidRPr="006F7B11" w:rsidRDefault="006F7B11" w:rsidP="006F7B11">
      <w:pPr>
        <w:pStyle w:val="BodyText"/>
        <w:tabs>
          <w:tab w:val="left" w:pos="8931"/>
          <w:tab w:val="left" w:pos="9072"/>
        </w:tabs>
        <w:ind w:right="142" w:firstLine="993"/>
        <w:jc w:val="both"/>
        <w:rPr>
          <w:noProof/>
        </w:rPr>
      </w:pPr>
      <w:r>
        <w:rPr>
          <w:noProof/>
          <w:lang w:eastAsia="en-US"/>
        </w:rPr>
        <w:drawing>
          <wp:inline distT="0" distB="0" distL="0" distR="0" wp14:anchorId="1382DCFC" wp14:editId="1E6474B5">
            <wp:extent cx="4105275" cy="2324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545" t="4044" r="4348" b="6061"/>
                    <a:stretch/>
                  </pic:blipFill>
                  <pic:spPr bwMode="auto">
                    <a:xfrm>
                      <a:off x="0" y="0"/>
                      <a:ext cx="4115996" cy="2330169"/>
                    </a:xfrm>
                    <a:prstGeom prst="rect">
                      <a:avLst/>
                    </a:prstGeom>
                    <a:ln>
                      <a:noFill/>
                    </a:ln>
                    <a:extLst>
                      <a:ext uri="{53640926-AAD7-44D8-BBD7-CCE9431645EC}">
                        <a14:shadowObscured xmlns:a14="http://schemas.microsoft.com/office/drawing/2010/main"/>
                      </a:ext>
                    </a:extLst>
                  </pic:spPr>
                </pic:pic>
              </a:graphicData>
            </a:graphic>
          </wp:inline>
        </w:drawing>
      </w:r>
    </w:p>
    <w:p w14:paraId="688B923E" w14:textId="05ABEC8F" w:rsidR="00320F39" w:rsidRDefault="006F7B11" w:rsidP="00E1437B">
      <w:pPr>
        <w:pStyle w:val="BodyText"/>
        <w:tabs>
          <w:tab w:val="left" w:pos="7066"/>
        </w:tabs>
        <w:ind w:right="142" w:firstLine="993"/>
        <w:jc w:val="both"/>
        <w:rPr>
          <w:i/>
        </w:rPr>
      </w:pPr>
      <w:proofErr w:type="gramStart"/>
      <w:r>
        <w:t>Gambar 3</w:t>
      </w:r>
      <w:r w:rsidR="00320F39">
        <w:t>.</w:t>
      </w:r>
      <w:proofErr w:type="gramEnd"/>
      <w:r w:rsidR="00320F39">
        <w:t xml:space="preserve"> Tampilan slide kedua di media </w:t>
      </w:r>
      <w:r>
        <w:rPr>
          <w:i/>
        </w:rPr>
        <w:t>PowT</w:t>
      </w:r>
      <w:r w:rsidR="00320F39" w:rsidRPr="00CA7126">
        <w:rPr>
          <w:i/>
        </w:rPr>
        <w:t>oon</w:t>
      </w:r>
      <w:r w:rsidR="00E1437B">
        <w:rPr>
          <w:i/>
        </w:rPr>
        <w:tab/>
      </w:r>
    </w:p>
    <w:p w14:paraId="2F9EE8E4" w14:textId="77777777" w:rsidR="00E1437B" w:rsidRPr="00210F52" w:rsidRDefault="00E1437B" w:rsidP="00E1437B">
      <w:pPr>
        <w:pStyle w:val="BodyText"/>
        <w:tabs>
          <w:tab w:val="left" w:pos="7066"/>
        </w:tabs>
        <w:ind w:right="142" w:firstLine="993"/>
        <w:jc w:val="both"/>
        <w:rPr>
          <w:i/>
        </w:rPr>
      </w:pPr>
    </w:p>
    <w:p w14:paraId="43A0099B" w14:textId="66FDA6C1" w:rsidR="00320F39" w:rsidRDefault="00320F39" w:rsidP="00320F39">
      <w:pPr>
        <w:pStyle w:val="BodyText"/>
        <w:tabs>
          <w:tab w:val="left" w:pos="8931"/>
          <w:tab w:val="left" w:pos="9072"/>
        </w:tabs>
        <w:ind w:right="142" w:firstLine="993"/>
        <w:jc w:val="both"/>
        <w:rPr>
          <w:i/>
        </w:rPr>
      </w:pPr>
      <w:r>
        <w:rPr>
          <w:noProof/>
          <w:lang w:eastAsia="en-US"/>
        </w:rPr>
        <w:lastRenderedPageBreak/>
        <w:drawing>
          <wp:inline distT="0" distB="0" distL="0" distR="0" wp14:anchorId="2BF31D9F" wp14:editId="103EFB9A">
            <wp:extent cx="421005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168" t="4714" r="15501" b="13730"/>
                    <a:stretch/>
                  </pic:blipFill>
                  <pic:spPr bwMode="auto">
                    <a:xfrm>
                      <a:off x="0" y="0"/>
                      <a:ext cx="4210050" cy="2362200"/>
                    </a:xfrm>
                    <a:prstGeom prst="rect">
                      <a:avLst/>
                    </a:prstGeom>
                    <a:ln>
                      <a:noFill/>
                    </a:ln>
                    <a:extLst>
                      <a:ext uri="{53640926-AAD7-44D8-BBD7-CCE9431645EC}">
                        <a14:shadowObscured xmlns:a14="http://schemas.microsoft.com/office/drawing/2010/main"/>
                      </a:ext>
                    </a:extLst>
                  </pic:spPr>
                </pic:pic>
              </a:graphicData>
            </a:graphic>
          </wp:inline>
        </w:drawing>
      </w:r>
    </w:p>
    <w:p w14:paraId="7C5C4E0A" w14:textId="168934CD" w:rsidR="00320F39" w:rsidRDefault="006F7B11" w:rsidP="00320F39">
      <w:pPr>
        <w:pStyle w:val="BodyText"/>
        <w:tabs>
          <w:tab w:val="left" w:pos="8931"/>
          <w:tab w:val="left" w:pos="9072"/>
        </w:tabs>
        <w:ind w:right="142" w:firstLine="993"/>
        <w:jc w:val="both"/>
        <w:rPr>
          <w:i/>
        </w:rPr>
      </w:pPr>
      <w:proofErr w:type="gramStart"/>
      <w:r>
        <w:t>Gambar 4</w:t>
      </w:r>
      <w:r w:rsidR="00320F39">
        <w:t>.</w:t>
      </w:r>
      <w:proofErr w:type="gramEnd"/>
      <w:r w:rsidR="00320F39">
        <w:t xml:space="preserve"> Tampilan slide ketiga di media </w:t>
      </w:r>
      <w:r>
        <w:rPr>
          <w:i/>
        </w:rPr>
        <w:t>PowT</w:t>
      </w:r>
      <w:r w:rsidR="00320F39" w:rsidRPr="00CA7126">
        <w:rPr>
          <w:i/>
        </w:rPr>
        <w:t>oon</w:t>
      </w:r>
    </w:p>
    <w:p w14:paraId="1264FE0E" w14:textId="77777777" w:rsidR="00320F39" w:rsidRDefault="00320F39" w:rsidP="00320F39">
      <w:pPr>
        <w:pStyle w:val="BodyText"/>
        <w:tabs>
          <w:tab w:val="left" w:pos="8931"/>
          <w:tab w:val="left" w:pos="9072"/>
        </w:tabs>
        <w:ind w:right="142" w:firstLine="993"/>
        <w:jc w:val="both"/>
        <w:rPr>
          <w:noProof/>
        </w:rPr>
      </w:pPr>
    </w:p>
    <w:p w14:paraId="72FFA85B" w14:textId="77777777" w:rsidR="00210F52" w:rsidRDefault="00210F52" w:rsidP="00320F39">
      <w:pPr>
        <w:pStyle w:val="BodyText"/>
        <w:tabs>
          <w:tab w:val="left" w:pos="8931"/>
          <w:tab w:val="left" w:pos="9072"/>
        </w:tabs>
        <w:ind w:right="142" w:firstLine="993"/>
        <w:jc w:val="both"/>
        <w:rPr>
          <w:noProof/>
        </w:rPr>
      </w:pPr>
    </w:p>
    <w:p w14:paraId="7C2AC858" w14:textId="358AB79C" w:rsidR="00320F39" w:rsidRDefault="00320F39" w:rsidP="00320F39">
      <w:pPr>
        <w:pStyle w:val="BodyText"/>
        <w:tabs>
          <w:tab w:val="left" w:pos="8931"/>
          <w:tab w:val="left" w:pos="9072"/>
        </w:tabs>
        <w:ind w:right="142" w:firstLine="993"/>
        <w:jc w:val="both"/>
        <w:rPr>
          <w:i/>
        </w:rPr>
      </w:pPr>
      <w:r>
        <w:rPr>
          <w:noProof/>
          <w:lang w:eastAsia="en-US"/>
        </w:rPr>
        <w:drawing>
          <wp:inline distT="0" distB="0" distL="0" distR="0" wp14:anchorId="25B2ABD9" wp14:editId="657C7775">
            <wp:extent cx="4082902" cy="2137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56" t="4040" r="4349" b="7686"/>
                    <a:stretch/>
                  </pic:blipFill>
                  <pic:spPr bwMode="auto">
                    <a:xfrm>
                      <a:off x="0" y="0"/>
                      <a:ext cx="4096638" cy="2144334"/>
                    </a:xfrm>
                    <a:prstGeom prst="rect">
                      <a:avLst/>
                    </a:prstGeom>
                    <a:ln>
                      <a:noFill/>
                    </a:ln>
                    <a:extLst>
                      <a:ext uri="{53640926-AAD7-44D8-BBD7-CCE9431645EC}">
                        <a14:shadowObscured xmlns:a14="http://schemas.microsoft.com/office/drawing/2010/main"/>
                      </a:ext>
                    </a:extLst>
                  </pic:spPr>
                </pic:pic>
              </a:graphicData>
            </a:graphic>
          </wp:inline>
        </w:drawing>
      </w:r>
    </w:p>
    <w:p w14:paraId="09C23E3E" w14:textId="1C7D3E76" w:rsidR="00320F39" w:rsidRDefault="006F7B11" w:rsidP="006F7B11">
      <w:pPr>
        <w:pStyle w:val="BodyText"/>
        <w:tabs>
          <w:tab w:val="left" w:pos="8931"/>
          <w:tab w:val="left" w:pos="9072"/>
        </w:tabs>
        <w:ind w:right="142" w:firstLine="993"/>
        <w:jc w:val="both"/>
        <w:rPr>
          <w:i/>
        </w:rPr>
      </w:pPr>
      <w:proofErr w:type="gramStart"/>
      <w:r>
        <w:t>Gambar 5</w:t>
      </w:r>
      <w:r w:rsidR="00320F39">
        <w:t>.</w:t>
      </w:r>
      <w:proofErr w:type="gramEnd"/>
      <w:r w:rsidR="00320F39">
        <w:t xml:space="preserve"> Tampilan slide ketiga di media </w:t>
      </w:r>
      <w:r>
        <w:rPr>
          <w:i/>
        </w:rPr>
        <w:t>PowT</w:t>
      </w:r>
      <w:r w:rsidR="00320F39" w:rsidRPr="00CA7126">
        <w:rPr>
          <w:i/>
        </w:rPr>
        <w:t>oon</w:t>
      </w:r>
      <w:r w:rsidR="00320F39">
        <w:rPr>
          <w:i/>
        </w:rPr>
        <w:tab/>
      </w:r>
    </w:p>
    <w:p w14:paraId="013C2EFA" w14:textId="7D4ACD07" w:rsidR="00B43B1F" w:rsidRDefault="00B43B1F" w:rsidP="006F7B11">
      <w:pPr>
        <w:pStyle w:val="BodyText"/>
        <w:tabs>
          <w:tab w:val="left" w:pos="8931"/>
          <w:tab w:val="left" w:pos="9072"/>
        </w:tabs>
        <w:ind w:right="142" w:firstLine="851"/>
        <w:jc w:val="both"/>
      </w:pPr>
      <w:r>
        <w:t>Sete</w:t>
      </w:r>
      <w:r w:rsidR="009F42D7">
        <w:t>l</w:t>
      </w:r>
      <w:r>
        <w:t xml:space="preserve">ah menghasilkan sebuah produk audiovisual media pembelajaran, sebelum implementasi di lapangan </w:t>
      </w:r>
      <w:r w:rsidR="00F142EB">
        <w:t>pertama</w:t>
      </w:r>
      <w:r>
        <w:t xml:space="preserve"> dilakukan pengujian </w:t>
      </w:r>
      <w:r w:rsidR="009F42D7">
        <w:t xml:space="preserve">oleh </w:t>
      </w:r>
      <w:r>
        <w:t xml:space="preserve"> para validator, jika masih terdapat kekurangan maka media harus direvisi </w:t>
      </w:r>
      <w:r w:rsidR="009F42D7">
        <w:t xml:space="preserve">ulang, </w:t>
      </w:r>
      <w:r>
        <w:t xml:space="preserve">selanjutnya diuji kembali oleh para ahli sampai tidak ada </w:t>
      </w:r>
      <w:r w:rsidR="009F42D7">
        <w:t>revisia</w:t>
      </w:r>
      <w:r>
        <w:t xml:space="preserve">n </w:t>
      </w:r>
      <w:r w:rsidR="009F42D7">
        <w:t>lagi, kemudian</w:t>
      </w:r>
      <w:r>
        <w:t xml:space="preserve"> media divalidasi supaya nantinya dapat langsung diaplikasikan</w:t>
      </w:r>
      <w:r w:rsidR="009F42D7">
        <w:t xml:space="preserve"> pada kegiatan pembelajaran</w:t>
      </w:r>
      <w:r w:rsidR="00B75392">
        <w:t>.</w:t>
      </w:r>
    </w:p>
    <w:p w14:paraId="13F557C2" w14:textId="39A88333" w:rsidR="00B75392" w:rsidRDefault="008E259B" w:rsidP="009F42D7">
      <w:pPr>
        <w:pStyle w:val="BodyText"/>
        <w:tabs>
          <w:tab w:val="left" w:pos="8931"/>
          <w:tab w:val="left" w:pos="9072"/>
        </w:tabs>
        <w:ind w:right="142"/>
        <w:jc w:val="both"/>
      </w:pPr>
      <w:r>
        <w:t xml:space="preserve">              </w:t>
      </w:r>
      <w:proofErr w:type="gramStart"/>
      <w:r w:rsidR="006E0382">
        <w:t>Ahli materi dalam penelitian ini adalah Dosen S2 Prodi Pendidikan Matematika.</w:t>
      </w:r>
      <w:proofErr w:type="gramEnd"/>
      <w:r w:rsidR="006E0382">
        <w:t xml:space="preserve"> </w:t>
      </w:r>
      <w:r>
        <w:t xml:space="preserve">Setelah melihat dan mencoba media audiovisual berbasis </w:t>
      </w:r>
      <w:r w:rsidR="006E0382">
        <w:rPr>
          <w:i/>
        </w:rPr>
        <w:t>PowT</w:t>
      </w:r>
      <w:r w:rsidRPr="008E259B">
        <w:rPr>
          <w:i/>
        </w:rPr>
        <w:t>oon</w:t>
      </w:r>
      <w:r>
        <w:rPr>
          <w:i/>
        </w:rPr>
        <w:t xml:space="preserve"> </w:t>
      </w:r>
      <w:r>
        <w:t>pada pembelajaran matematika diperoleh hasil validasi:</w:t>
      </w:r>
    </w:p>
    <w:p w14:paraId="18C718AF" w14:textId="11E07EA4" w:rsidR="00166E2A" w:rsidRPr="00166E2A" w:rsidRDefault="006E0382" w:rsidP="00166E2A">
      <w:pPr>
        <w:pStyle w:val="BodyText"/>
        <w:tabs>
          <w:tab w:val="left" w:pos="8931"/>
          <w:tab w:val="left" w:pos="9072"/>
        </w:tabs>
        <w:ind w:right="142"/>
        <w:jc w:val="center"/>
        <w:rPr>
          <w:b/>
        </w:rPr>
      </w:pPr>
      <w:proofErr w:type="gramStart"/>
      <w:r>
        <w:rPr>
          <w:b/>
        </w:rPr>
        <w:t>Tabel 2.</w:t>
      </w:r>
      <w:proofErr w:type="gramEnd"/>
      <w:r>
        <w:rPr>
          <w:b/>
        </w:rPr>
        <w:t xml:space="preserve"> </w:t>
      </w:r>
      <w:r w:rsidR="00166E2A" w:rsidRPr="00166E2A">
        <w:rPr>
          <w:b/>
        </w:rPr>
        <w:t xml:space="preserve"> Hasil Validasi Aspek Materi</w:t>
      </w:r>
    </w:p>
    <w:tbl>
      <w:tblPr>
        <w:tblStyle w:val="TableGrid"/>
        <w:tblW w:w="0" w:type="auto"/>
        <w:jc w:val="center"/>
        <w:tblInd w:w="-775" w:type="dxa"/>
        <w:tblLook w:val="04A0" w:firstRow="1" w:lastRow="0" w:firstColumn="1" w:lastColumn="0" w:noHBand="0" w:noVBand="1"/>
      </w:tblPr>
      <w:tblGrid>
        <w:gridCol w:w="652"/>
        <w:gridCol w:w="3037"/>
        <w:gridCol w:w="1099"/>
        <w:gridCol w:w="1572"/>
      </w:tblGrid>
      <w:tr w:rsidR="00AD546A" w14:paraId="2C85004B" w14:textId="77777777" w:rsidTr="00AD546A">
        <w:trPr>
          <w:jc w:val="center"/>
        </w:trPr>
        <w:tc>
          <w:tcPr>
            <w:tcW w:w="652" w:type="dxa"/>
          </w:tcPr>
          <w:p w14:paraId="3AE8D9D7" w14:textId="65CE9260" w:rsidR="00AD546A" w:rsidRPr="00665B5C" w:rsidRDefault="00AD546A" w:rsidP="009F42D7">
            <w:pPr>
              <w:pStyle w:val="BodyText"/>
              <w:tabs>
                <w:tab w:val="left" w:pos="8931"/>
                <w:tab w:val="left" w:pos="9072"/>
              </w:tabs>
              <w:ind w:right="142"/>
              <w:jc w:val="both"/>
              <w:rPr>
                <w:b/>
              </w:rPr>
            </w:pPr>
            <w:r w:rsidRPr="00665B5C">
              <w:rPr>
                <w:b/>
              </w:rPr>
              <w:t>No</w:t>
            </w:r>
          </w:p>
        </w:tc>
        <w:tc>
          <w:tcPr>
            <w:tcW w:w="3037" w:type="dxa"/>
          </w:tcPr>
          <w:p w14:paraId="11F9F376" w14:textId="7D2B5AD6" w:rsidR="00AD546A" w:rsidRPr="00665B5C" w:rsidRDefault="00AD546A" w:rsidP="009F42D7">
            <w:pPr>
              <w:pStyle w:val="BodyText"/>
              <w:tabs>
                <w:tab w:val="left" w:pos="8931"/>
                <w:tab w:val="left" w:pos="9072"/>
              </w:tabs>
              <w:ind w:right="142"/>
              <w:jc w:val="both"/>
              <w:rPr>
                <w:b/>
              </w:rPr>
            </w:pPr>
            <w:r w:rsidRPr="00665B5C">
              <w:rPr>
                <w:b/>
              </w:rPr>
              <w:t>Aspek yang Dinilai</w:t>
            </w:r>
          </w:p>
        </w:tc>
        <w:tc>
          <w:tcPr>
            <w:tcW w:w="1099" w:type="dxa"/>
          </w:tcPr>
          <w:p w14:paraId="3CFDADFD" w14:textId="2D3C76CB" w:rsidR="00AD546A" w:rsidRPr="00665B5C" w:rsidRDefault="00AD546A" w:rsidP="009F42D7">
            <w:pPr>
              <w:pStyle w:val="BodyText"/>
              <w:tabs>
                <w:tab w:val="left" w:pos="8931"/>
                <w:tab w:val="left" w:pos="9072"/>
              </w:tabs>
              <w:ind w:right="142"/>
              <w:jc w:val="both"/>
              <w:rPr>
                <w:b/>
              </w:rPr>
            </w:pPr>
            <w:r>
              <w:rPr>
                <w:b/>
              </w:rPr>
              <w:t>Rata-rata</w:t>
            </w:r>
          </w:p>
        </w:tc>
        <w:tc>
          <w:tcPr>
            <w:tcW w:w="1572" w:type="dxa"/>
          </w:tcPr>
          <w:p w14:paraId="3371B6F7" w14:textId="7D51202E" w:rsidR="00AD546A" w:rsidRPr="00665B5C" w:rsidRDefault="00AD546A" w:rsidP="009F42D7">
            <w:pPr>
              <w:pStyle w:val="BodyText"/>
              <w:tabs>
                <w:tab w:val="left" w:pos="8931"/>
                <w:tab w:val="left" w:pos="9072"/>
              </w:tabs>
              <w:ind w:right="142"/>
              <w:jc w:val="both"/>
              <w:rPr>
                <w:b/>
              </w:rPr>
            </w:pPr>
            <w:r w:rsidRPr="00665B5C">
              <w:rPr>
                <w:b/>
              </w:rPr>
              <w:t>Keterangan</w:t>
            </w:r>
          </w:p>
        </w:tc>
      </w:tr>
      <w:tr w:rsidR="00AD546A" w14:paraId="2E566C8A" w14:textId="77777777" w:rsidTr="00AD546A">
        <w:trPr>
          <w:jc w:val="center"/>
        </w:trPr>
        <w:tc>
          <w:tcPr>
            <w:tcW w:w="652" w:type="dxa"/>
          </w:tcPr>
          <w:p w14:paraId="0568F991" w14:textId="2C4C819E" w:rsidR="00AD546A" w:rsidRDefault="00AD546A" w:rsidP="009F42D7">
            <w:pPr>
              <w:pStyle w:val="BodyText"/>
              <w:tabs>
                <w:tab w:val="left" w:pos="8931"/>
                <w:tab w:val="left" w:pos="9072"/>
              </w:tabs>
              <w:ind w:right="142"/>
              <w:jc w:val="both"/>
            </w:pPr>
            <w:r>
              <w:t>1</w:t>
            </w:r>
          </w:p>
        </w:tc>
        <w:tc>
          <w:tcPr>
            <w:tcW w:w="3037" w:type="dxa"/>
          </w:tcPr>
          <w:p w14:paraId="273AEB9F" w14:textId="00FDAFE4" w:rsidR="00AD546A" w:rsidRDefault="00AD546A" w:rsidP="009F42D7">
            <w:pPr>
              <w:pStyle w:val="BodyText"/>
              <w:tabs>
                <w:tab w:val="left" w:pos="8931"/>
                <w:tab w:val="left" w:pos="9072"/>
              </w:tabs>
              <w:ind w:right="142"/>
              <w:jc w:val="both"/>
            </w:pPr>
            <w:r>
              <w:t>Susunan materi dan tujuan pembelajaran</w:t>
            </w:r>
          </w:p>
        </w:tc>
        <w:tc>
          <w:tcPr>
            <w:tcW w:w="1099" w:type="dxa"/>
          </w:tcPr>
          <w:p w14:paraId="1A6DF23B" w14:textId="682B1670" w:rsidR="00AD546A" w:rsidRPr="00C908EF" w:rsidRDefault="00AD546A" w:rsidP="00C908EF">
            <w:pPr>
              <w:pStyle w:val="BodyText"/>
              <w:tabs>
                <w:tab w:val="left" w:pos="8931"/>
                <w:tab w:val="left" w:pos="9072"/>
              </w:tabs>
              <w:ind w:right="142"/>
              <w:jc w:val="center"/>
              <w:rPr>
                <w:b/>
              </w:rPr>
            </w:pPr>
            <w:r w:rsidRPr="00C908EF">
              <w:rPr>
                <w:b/>
              </w:rPr>
              <w:t>3,53</w:t>
            </w:r>
          </w:p>
        </w:tc>
        <w:tc>
          <w:tcPr>
            <w:tcW w:w="1572" w:type="dxa"/>
          </w:tcPr>
          <w:p w14:paraId="662B833B" w14:textId="63ABEB88" w:rsidR="00AD546A" w:rsidRDefault="00AD546A" w:rsidP="00C908EF">
            <w:pPr>
              <w:pStyle w:val="BodyText"/>
              <w:tabs>
                <w:tab w:val="left" w:pos="8931"/>
                <w:tab w:val="left" w:pos="9072"/>
              </w:tabs>
              <w:ind w:right="142"/>
              <w:jc w:val="center"/>
            </w:pPr>
            <w:r>
              <w:t>Valid</w:t>
            </w:r>
          </w:p>
        </w:tc>
      </w:tr>
    </w:tbl>
    <w:p w14:paraId="18155BA9" w14:textId="77777777" w:rsidR="00665B5C" w:rsidRPr="008E259B" w:rsidRDefault="00665B5C" w:rsidP="00232F4B">
      <w:pPr>
        <w:pStyle w:val="BodyText"/>
        <w:tabs>
          <w:tab w:val="left" w:pos="8931"/>
          <w:tab w:val="left" w:pos="9072"/>
        </w:tabs>
        <w:spacing w:after="0"/>
        <w:ind w:right="142"/>
        <w:jc w:val="both"/>
      </w:pPr>
    </w:p>
    <w:p w14:paraId="7B2E9C21" w14:textId="59D3058D" w:rsidR="008D348D" w:rsidRDefault="00F142EB" w:rsidP="006E0382">
      <w:pPr>
        <w:pStyle w:val="BodyText"/>
        <w:tabs>
          <w:tab w:val="left" w:pos="4678"/>
          <w:tab w:val="left" w:pos="8931"/>
          <w:tab w:val="left" w:pos="9072"/>
        </w:tabs>
        <w:ind w:right="142" w:firstLine="993"/>
        <w:jc w:val="both"/>
      </w:pPr>
      <w:r>
        <w:t>Menurut</w:t>
      </w:r>
      <w:r w:rsidR="00665B5C">
        <w:t xml:space="preserve"> hasil angket validasi diatas </w:t>
      </w:r>
      <w:r>
        <w:t>didapat</w:t>
      </w:r>
      <w:r w:rsidR="00665B5C">
        <w:t xml:space="preserve"> total nilai </w:t>
      </w:r>
      <w:r w:rsidR="00AD546A">
        <w:t xml:space="preserve">rata-rata </w:t>
      </w:r>
      <w:r w:rsidR="00665B5C">
        <w:t xml:space="preserve">sebesar </w:t>
      </w:r>
      <w:r w:rsidR="00AD546A">
        <w:t>3</w:t>
      </w:r>
      <w:proofErr w:type="gramStart"/>
      <w:r w:rsidR="00AD546A">
        <w:t>,53</w:t>
      </w:r>
      <w:proofErr w:type="gramEnd"/>
      <w:r w:rsidR="00665B5C">
        <w:t xml:space="preserve"> Dapat disimpulkan bahwa materi media audiovisual berbasis </w:t>
      </w:r>
      <w:r w:rsidR="006E0382">
        <w:rPr>
          <w:i/>
        </w:rPr>
        <w:t>PowT</w:t>
      </w:r>
      <w:r w:rsidR="00665B5C" w:rsidRPr="008E259B">
        <w:rPr>
          <w:i/>
        </w:rPr>
        <w:t>oon</w:t>
      </w:r>
      <w:r w:rsidR="00665B5C">
        <w:rPr>
          <w:i/>
        </w:rPr>
        <w:t xml:space="preserve"> </w:t>
      </w:r>
      <w:r w:rsidR="00665B5C">
        <w:t xml:space="preserve">masuk dalam kategori </w:t>
      </w:r>
      <w:r w:rsidR="006E0382">
        <w:t>valid</w:t>
      </w:r>
      <w:r w:rsidR="00665B5C">
        <w:t>.</w:t>
      </w:r>
      <w:r w:rsidR="006E0382">
        <w:t xml:space="preserve"> </w:t>
      </w:r>
      <w:r w:rsidR="008D348D">
        <w:t xml:space="preserve">Berdasarkan </w:t>
      </w:r>
      <w:r w:rsidR="00232F4B">
        <w:fldChar w:fldCharType="begin" w:fldLock="1"/>
      </w:r>
      <w:r w:rsidR="00232F4B">
        <w:instrText>ADDIN CSL_CITATION {"citationItems":[{"id":"ITEM-1","itemData":{"ISSN":"1093023X","abstract":"This article summarizes the pedagogical design, product development, and empirical evaluations of the game series, Animal Class, in terms of design study. The design phases, as well as the evaluation phases (N=2718), were carried out between the years of 2005-2007. The pedagogical idea of Animal Class is to place a learner in the role of teacher in a virtual world. The game encourages a learner to think reflectively, leading, in a best-case scenario, to conceptual changes in the learner's mental conceptual structure. The evaluation phase showed that the main strengths of these learning-by-teaching types of games are good learning outcomes and positive user experiences.","author":[{"dropping-particle":"","family":"Ketamo","given":"Harri","non-dropping-particle":"","parse-names":false,"suffix":""},{"dropping-particle":"","family":"Suominen","given":"Marko","non-dropping-particle":"","parse-names":false,"suffix":""}],"container-title":"Journal of Interactive Learning Research","id":"ITEM-1","issued":{"date-parts":[["2010"]]},"title":"Learning-by-teaching in educational game: Educational outcome, user experience, and social networks","type":"article-journal"},"uris":["http://www.mendeley.com/documents/?uuid=91daeb92-7420-4f7c-a8e5-c74904d42d95"]}],"mendeley":{"formattedCitation":"(Ketamo &amp; Suominen, 2010)","plainTextFormattedCitation":"(Ketamo &amp; Suominen, 2010)","previouslyFormattedCitation":"(Ketamo &amp; Suominen, 2010)"},"properties":{"noteIndex":0},"schema":"https://github.com/citation-style-language/schema/raw/master/csl-citation.json"}</w:instrText>
      </w:r>
      <w:r w:rsidR="00232F4B">
        <w:fldChar w:fldCharType="separate"/>
      </w:r>
      <w:r w:rsidR="00232F4B" w:rsidRPr="00232F4B">
        <w:rPr>
          <w:noProof/>
        </w:rPr>
        <w:t>(Ketamo &amp; Suominen, 2010)</w:t>
      </w:r>
      <w:r w:rsidR="00232F4B">
        <w:fldChar w:fldCharType="end"/>
      </w:r>
      <w:r w:rsidR="00232F4B">
        <w:t xml:space="preserve"> </w:t>
      </w:r>
      <w:r w:rsidR="008D348D">
        <w:t>bahwa medi</w:t>
      </w:r>
      <w:r w:rsidR="00DE7D3E">
        <w:t>a yang dibuat harus berpegang pada materi dan tujuan yang ada sehingga tetap pada bidang proyek  yang diteliti.</w:t>
      </w:r>
    </w:p>
    <w:p w14:paraId="6F6A2BAD" w14:textId="3DCB3BE8" w:rsidR="00426608" w:rsidRDefault="0051611A" w:rsidP="00232F4B">
      <w:pPr>
        <w:pStyle w:val="BodyText"/>
        <w:tabs>
          <w:tab w:val="left" w:pos="4678"/>
          <w:tab w:val="left" w:pos="8931"/>
          <w:tab w:val="left" w:pos="9072"/>
        </w:tabs>
        <w:ind w:right="142" w:firstLine="993"/>
        <w:jc w:val="both"/>
      </w:pPr>
      <w:proofErr w:type="gramStart"/>
      <w:r>
        <w:t>Ahli media d</w:t>
      </w:r>
      <w:r w:rsidR="006E0382">
        <w:t>alam penelitian ini adalah</w:t>
      </w:r>
      <w:r>
        <w:t xml:space="preserve"> Dosen S1 Universitas Jember.</w:t>
      </w:r>
      <w:proofErr w:type="gramEnd"/>
      <w:r>
        <w:t xml:space="preserve"> Setelah melihat dan mencoba media audiovisual berbasis </w:t>
      </w:r>
      <w:r w:rsidR="006E0382">
        <w:rPr>
          <w:i/>
        </w:rPr>
        <w:t>PowT</w:t>
      </w:r>
      <w:r w:rsidRPr="008E259B">
        <w:rPr>
          <w:i/>
        </w:rPr>
        <w:t>oon</w:t>
      </w:r>
      <w:r>
        <w:rPr>
          <w:i/>
        </w:rPr>
        <w:t xml:space="preserve"> </w:t>
      </w:r>
      <w:r>
        <w:t>maka diperoleh hasil sebagai berikut:</w:t>
      </w:r>
    </w:p>
    <w:p w14:paraId="35786F66" w14:textId="00BB74CD" w:rsidR="00166E2A" w:rsidRPr="00166E2A" w:rsidRDefault="00166E2A" w:rsidP="00166E2A">
      <w:pPr>
        <w:pStyle w:val="BodyText"/>
        <w:tabs>
          <w:tab w:val="left" w:pos="8931"/>
          <w:tab w:val="left" w:pos="9072"/>
        </w:tabs>
        <w:ind w:right="142"/>
        <w:jc w:val="center"/>
        <w:rPr>
          <w:b/>
        </w:rPr>
      </w:pPr>
      <w:proofErr w:type="gramStart"/>
      <w:r w:rsidRPr="00166E2A">
        <w:rPr>
          <w:b/>
        </w:rPr>
        <w:t>Tabe</w:t>
      </w:r>
      <w:r w:rsidR="00426608">
        <w:rPr>
          <w:b/>
        </w:rPr>
        <w:t>l 3.</w:t>
      </w:r>
      <w:proofErr w:type="gramEnd"/>
      <w:r w:rsidR="00E854C5">
        <w:rPr>
          <w:b/>
        </w:rPr>
        <w:t xml:space="preserve"> Hasil Validasi Aspek Media</w:t>
      </w:r>
    </w:p>
    <w:tbl>
      <w:tblPr>
        <w:tblStyle w:val="TableGrid"/>
        <w:tblW w:w="0" w:type="auto"/>
        <w:jc w:val="center"/>
        <w:tblInd w:w="-511" w:type="dxa"/>
        <w:tblLook w:val="04A0" w:firstRow="1" w:lastRow="0" w:firstColumn="1" w:lastColumn="0" w:noHBand="0" w:noVBand="1"/>
      </w:tblPr>
      <w:tblGrid>
        <w:gridCol w:w="652"/>
        <w:gridCol w:w="2934"/>
        <w:gridCol w:w="1417"/>
        <w:gridCol w:w="1572"/>
      </w:tblGrid>
      <w:tr w:rsidR="00AD546A" w14:paraId="583CAD44" w14:textId="77777777" w:rsidTr="00AD546A">
        <w:trPr>
          <w:jc w:val="center"/>
        </w:trPr>
        <w:tc>
          <w:tcPr>
            <w:tcW w:w="536" w:type="dxa"/>
          </w:tcPr>
          <w:p w14:paraId="3EB77BD3" w14:textId="4EDBFDD8" w:rsidR="00AD546A" w:rsidRPr="00C124C6" w:rsidRDefault="00AD546A" w:rsidP="00C124C6">
            <w:pPr>
              <w:pStyle w:val="BodyText"/>
              <w:tabs>
                <w:tab w:val="left" w:pos="4678"/>
                <w:tab w:val="left" w:pos="8931"/>
                <w:tab w:val="left" w:pos="9072"/>
              </w:tabs>
              <w:ind w:right="142"/>
              <w:jc w:val="center"/>
              <w:rPr>
                <w:b/>
              </w:rPr>
            </w:pPr>
            <w:r w:rsidRPr="00C124C6">
              <w:rPr>
                <w:b/>
              </w:rPr>
              <w:t>No</w:t>
            </w:r>
          </w:p>
        </w:tc>
        <w:tc>
          <w:tcPr>
            <w:tcW w:w="2934" w:type="dxa"/>
          </w:tcPr>
          <w:p w14:paraId="2016162F" w14:textId="38E1C48C" w:rsidR="00AD546A" w:rsidRPr="00C124C6" w:rsidRDefault="00AD546A" w:rsidP="00C124C6">
            <w:pPr>
              <w:pStyle w:val="BodyText"/>
              <w:tabs>
                <w:tab w:val="left" w:pos="4678"/>
                <w:tab w:val="left" w:pos="8931"/>
                <w:tab w:val="left" w:pos="9072"/>
              </w:tabs>
              <w:ind w:right="142"/>
              <w:jc w:val="center"/>
              <w:rPr>
                <w:b/>
              </w:rPr>
            </w:pPr>
            <w:r w:rsidRPr="00C124C6">
              <w:rPr>
                <w:b/>
              </w:rPr>
              <w:t>Variabel</w:t>
            </w:r>
          </w:p>
        </w:tc>
        <w:tc>
          <w:tcPr>
            <w:tcW w:w="1417" w:type="dxa"/>
          </w:tcPr>
          <w:p w14:paraId="0A5DDC53" w14:textId="55DE0442" w:rsidR="00AD546A" w:rsidRPr="00C124C6" w:rsidRDefault="00AD546A" w:rsidP="00C124C6">
            <w:pPr>
              <w:pStyle w:val="BodyText"/>
              <w:tabs>
                <w:tab w:val="left" w:pos="4678"/>
                <w:tab w:val="left" w:pos="8931"/>
                <w:tab w:val="left" w:pos="9072"/>
              </w:tabs>
              <w:ind w:right="142"/>
              <w:jc w:val="center"/>
              <w:rPr>
                <w:b/>
              </w:rPr>
            </w:pPr>
            <w:r>
              <w:rPr>
                <w:b/>
              </w:rPr>
              <w:t>Rata-rata</w:t>
            </w:r>
          </w:p>
        </w:tc>
        <w:tc>
          <w:tcPr>
            <w:tcW w:w="1572" w:type="dxa"/>
          </w:tcPr>
          <w:p w14:paraId="40741239" w14:textId="5ACA6B9A" w:rsidR="00AD546A" w:rsidRPr="00C124C6" w:rsidRDefault="00AD546A" w:rsidP="00C124C6">
            <w:pPr>
              <w:pStyle w:val="BodyText"/>
              <w:tabs>
                <w:tab w:val="left" w:pos="4678"/>
                <w:tab w:val="left" w:pos="8931"/>
                <w:tab w:val="left" w:pos="9072"/>
              </w:tabs>
              <w:ind w:right="142"/>
              <w:jc w:val="center"/>
              <w:rPr>
                <w:b/>
              </w:rPr>
            </w:pPr>
            <w:r w:rsidRPr="00C124C6">
              <w:rPr>
                <w:b/>
              </w:rPr>
              <w:t>Keterangan</w:t>
            </w:r>
          </w:p>
        </w:tc>
      </w:tr>
      <w:tr w:rsidR="00AD546A" w14:paraId="2F3F6941" w14:textId="77777777" w:rsidTr="00AD546A">
        <w:trPr>
          <w:jc w:val="center"/>
        </w:trPr>
        <w:tc>
          <w:tcPr>
            <w:tcW w:w="536" w:type="dxa"/>
          </w:tcPr>
          <w:p w14:paraId="2ACFDFDF" w14:textId="763DA4D2" w:rsidR="00AD546A" w:rsidRDefault="00AD546A" w:rsidP="006F3EF0">
            <w:pPr>
              <w:pStyle w:val="BodyText"/>
              <w:tabs>
                <w:tab w:val="left" w:pos="4678"/>
                <w:tab w:val="left" w:pos="8931"/>
                <w:tab w:val="left" w:pos="9072"/>
              </w:tabs>
              <w:ind w:right="142"/>
              <w:jc w:val="both"/>
            </w:pPr>
            <w:r>
              <w:t>1</w:t>
            </w:r>
          </w:p>
        </w:tc>
        <w:tc>
          <w:tcPr>
            <w:tcW w:w="2934" w:type="dxa"/>
          </w:tcPr>
          <w:p w14:paraId="03CC4382" w14:textId="5D5B7117" w:rsidR="00AD546A" w:rsidRDefault="00AD546A" w:rsidP="006F3EF0">
            <w:pPr>
              <w:pStyle w:val="BodyText"/>
              <w:tabs>
                <w:tab w:val="left" w:pos="4678"/>
                <w:tab w:val="left" w:pos="8931"/>
                <w:tab w:val="left" w:pos="9072"/>
              </w:tabs>
              <w:ind w:right="142"/>
              <w:jc w:val="both"/>
            </w:pPr>
            <w:r>
              <w:t>Aspek media</w:t>
            </w:r>
          </w:p>
        </w:tc>
        <w:tc>
          <w:tcPr>
            <w:tcW w:w="1417" w:type="dxa"/>
          </w:tcPr>
          <w:p w14:paraId="4E468F5E" w14:textId="7581E1CF" w:rsidR="00AD546A" w:rsidRDefault="00AD546A" w:rsidP="00AD546A">
            <w:pPr>
              <w:pStyle w:val="BodyText"/>
              <w:tabs>
                <w:tab w:val="left" w:pos="4678"/>
                <w:tab w:val="left" w:pos="8931"/>
                <w:tab w:val="left" w:pos="9072"/>
              </w:tabs>
              <w:ind w:right="142"/>
              <w:jc w:val="center"/>
            </w:pPr>
            <w:r>
              <w:t>3,28</w:t>
            </w:r>
          </w:p>
        </w:tc>
        <w:tc>
          <w:tcPr>
            <w:tcW w:w="1572" w:type="dxa"/>
          </w:tcPr>
          <w:p w14:paraId="32B0C719" w14:textId="5B53E3B5" w:rsidR="00AD546A" w:rsidRDefault="00AD546A" w:rsidP="00AD546A">
            <w:pPr>
              <w:pStyle w:val="BodyText"/>
              <w:tabs>
                <w:tab w:val="left" w:pos="4678"/>
                <w:tab w:val="left" w:pos="8931"/>
                <w:tab w:val="left" w:pos="9072"/>
              </w:tabs>
              <w:ind w:right="142"/>
              <w:jc w:val="center"/>
            </w:pPr>
            <w:r>
              <w:t>Valid</w:t>
            </w:r>
          </w:p>
        </w:tc>
      </w:tr>
      <w:tr w:rsidR="00AD546A" w14:paraId="1E0B7C72" w14:textId="77777777" w:rsidTr="00AD546A">
        <w:trPr>
          <w:jc w:val="center"/>
        </w:trPr>
        <w:tc>
          <w:tcPr>
            <w:tcW w:w="536" w:type="dxa"/>
          </w:tcPr>
          <w:p w14:paraId="2EB5A394" w14:textId="47913B1B" w:rsidR="00AD546A" w:rsidRDefault="00AD546A" w:rsidP="006F3EF0">
            <w:pPr>
              <w:pStyle w:val="BodyText"/>
              <w:tabs>
                <w:tab w:val="left" w:pos="4678"/>
                <w:tab w:val="left" w:pos="8931"/>
                <w:tab w:val="left" w:pos="9072"/>
              </w:tabs>
              <w:ind w:right="142"/>
              <w:jc w:val="both"/>
            </w:pPr>
            <w:r>
              <w:t>2</w:t>
            </w:r>
          </w:p>
        </w:tc>
        <w:tc>
          <w:tcPr>
            <w:tcW w:w="2934" w:type="dxa"/>
          </w:tcPr>
          <w:p w14:paraId="09512AC1" w14:textId="7A94986B" w:rsidR="00AD546A" w:rsidRDefault="00AD546A" w:rsidP="006F3EF0">
            <w:pPr>
              <w:pStyle w:val="BodyText"/>
              <w:tabs>
                <w:tab w:val="left" w:pos="4678"/>
                <w:tab w:val="left" w:pos="8931"/>
                <w:tab w:val="left" w:pos="9072"/>
              </w:tabs>
              <w:ind w:right="142"/>
              <w:jc w:val="both"/>
            </w:pPr>
            <w:r>
              <w:t>Aspek tampilan program</w:t>
            </w:r>
          </w:p>
        </w:tc>
        <w:tc>
          <w:tcPr>
            <w:tcW w:w="1417" w:type="dxa"/>
          </w:tcPr>
          <w:p w14:paraId="09E1D441" w14:textId="12C0C135" w:rsidR="00AD546A" w:rsidRDefault="00AD546A" w:rsidP="00AD546A">
            <w:pPr>
              <w:pStyle w:val="BodyText"/>
              <w:tabs>
                <w:tab w:val="left" w:pos="4678"/>
                <w:tab w:val="left" w:pos="8931"/>
                <w:tab w:val="left" w:pos="9072"/>
              </w:tabs>
              <w:ind w:right="142"/>
              <w:jc w:val="center"/>
            </w:pPr>
            <w:r>
              <w:t>3,5</w:t>
            </w:r>
          </w:p>
        </w:tc>
        <w:tc>
          <w:tcPr>
            <w:tcW w:w="1572" w:type="dxa"/>
          </w:tcPr>
          <w:p w14:paraId="716E86E4" w14:textId="4833D943" w:rsidR="00AD546A" w:rsidRDefault="00AD546A" w:rsidP="00AD546A">
            <w:pPr>
              <w:pStyle w:val="BodyText"/>
              <w:tabs>
                <w:tab w:val="left" w:pos="4678"/>
                <w:tab w:val="left" w:pos="8931"/>
                <w:tab w:val="left" w:pos="9072"/>
              </w:tabs>
              <w:ind w:right="142"/>
              <w:jc w:val="center"/>
            </w:pPr>
            <w:r>
              <w:t>Valid</w:t>
            </w:r>
          </w:p>
        </w:tc>
      </w:tr>
      <w:tr w:rsidR="00AD546A" w14:paraId="1BD3828D" w14:textId="77777777" w:rsidTr="00AD546A">
        <w:trPr>
          <w:jc w:val="center"/>
        </w:trPr>
        <w:tc>
          <w:tcPr>
            <w:tcW w:w="536" w:type="dxa"/>
          </w:tcPr>
          <w:p w14:paraId="39B1EC31" w14:textId="3F0BF421" w:rsidR="00AD546A" w:rsidRDefault="00AD546A" w:rsidP="006F3EF0">
            <w:pPr>
              <w:pStyle w:val="BodyText"/>
              <w:tabs>
                <w:tab w:val="left" w:pos="4678"/>
                <w:tab w:val="left" w:pos="8931"/>
                <w:tab w:val="left" w:pos="9072"/>
              </w:tabs>
              <w:ind w:right="142"/>
              <w:jc w:val="both"/>
            </w:pPr>
            <w:r>
              <w:t>3</w:t>
            </w:r>
          </w:p>
        </w:tc>
        <w:tc>
          <w:tcPr>
            <w:tcW w:w="2934" w:type="dxa"/>
          </w:tcPr>
          <w:p w14:paraId="79BEF847" w14:textId="1CF81D1F" w:rsidR="00AD546A" w:rsidRDefault="00AD546A" w:rsidP="006F3EF0">
            <w:pPr>
              <w:pStyle w:val="BodyText"/>
              <w:tabs>
                <w:tab w:val="left" w:pos="4678"/>
                <w:tab w:val="left" w:pos="8931"/>
                <w:tab w:val="left" w:pos="9072"/>
              </w:tabs>
              <w:ind w:right="142"/>
              <w:jc w:val="both"/>
            </w:pPr>
            <w:r>
              <w:t>Aspek Kualitas teknis &amp; keefektifan program</w:t>
            </w:r>
          </w:p>
        </w:tc>
        <w:tc>
          <w:tcPr>
            <w:tcW w:w="1417" w:type="dxa"/>
          </w:tcPr>
          <w:p w14:paraId="2E47ABE3" w14:textId="07C0BD3D" w:rsidR="00AD546A" w:rsidRDefault="00AD546A" w:rsidP="00AD546A">
            <w:pPr>
              <w:pStyle w:val="BodyText"/>
              <w:tabs>
                <w:tab w:val="left" w:pos="4678"/>
                <w:tab w:val="left" w:pos="8931"/>
                <w:tab w:val="left" w:pos="9072"/>
              </w:tabs>
              <w:ind w:right="142"/>
              <w:jc w:val="center"/>
            </w:pPr>
            <w:r>
              <w:t>3,5</w:t>
            </w:r>
          </w:p>
        </w:tc>
        <w:tc>
          <w:tcPr>
            <w:tcW w:w="1572" w:type="dxa"/>
          </w:tcPr>
          <w:p w14:paraId="43107C99" w14:textId="0822AFE4" w:rsidR="00AD546A" w:rsidRDefault="00AD546A" w:rsidP="00AD546A">
            <w:pPr>
              <w:pStyle w:val="BodyText"/>
              <w:tabs>
                <w:tab w:val="left" w:pos="4678"/>
                <w:tab w:val="left" w:pos="8931"/>
                <w:tab w:val="left" w:pos="9072"/>
              </w:tabs>
              <w:ind w:right="142"/>
              <w:jc w:val="center"/>
            </w:pPr>
            <w:r>
              <w:t>Valid</w:t>
            </w:r>
          </w:p>
        </w:tc>
      </w:tr>
      <w:tr w:rsidR="00AD546A" w14:paraId="45090876" w14:textId="77777777" w:rsidTr="003A62B6">
        <w:trPr>
          <w:jc w:val="center"/>
        </w:trPr>
        <w:tc>
          <w:tcPr>
            <w:tcW w:w="3470" w:type="dxa"/>
            <w:gridSpan w:val="2"/>
          </w:tcPr>
          <w:p w14:paraId="5C57DA3D" w14:textId="5D7A34F9" w:rsidR="00AD546A" w:rsidRPr="00AD546A" w:rsidRDefault="00AD546A" w:rsidP="00AD546A">
            <w:pPr>
              <w:pStyle w:val="BodyText"/>
              <w:tabs>
                <w:tab w:val="left" w:pos="4678"/>
                <w:tab w:val="left" w:pos="8931"/>
                <w:tab w:val="left" w:pos="9072"/>
              </w:tabs>
              <w:ind w:right="142"/>
              <w:jc w:val="center"/>
              <w:rPr>
                <w:i/>
              </w:rPr>
            </w:pPr>
            <w:r w:rsidRPr="00AD546A">
              <w:rPr>
                <w:i/>
              </w:rPr>
              <w:t>Skor rata-rata keseluruhan aspek</w:t>
            </w:r>
          </w:p>
        </w:tc>
        <w:tc>
          <w:tcPr>
            <w:tcW w:w="1417" w:type="dxa"/>
          </w:tcPr>
          <w:p w14:paraId="315C3F5C" w14:textId="344F253A" w:rsidR="00AD546A" w:rsidRPr="00AD546A" w:rsidRDefault="00AD546A" w:rsidP="00AD546A">
            <w:pPr>
              <w:pStyle w:val="BodyText"/>
              <w:tabs>
                <w:tab w:val="left" w:pos="4678"/>
                <w:tab w:val="left" w:pos="8931"/>
                <w:tab w:val="left" w:pos="9072"/>
              </w:tabs>
              <w:ind w:right="142"/>
              <w:jc w:val="center"/>
              <w:rPr>
                <w:b/>
              </w:rPr>
            </w:pPr>
            <w:r w:rsidRPr="00AD546A">
              <w:rPr>
                <w:b/>
              </w:rPr>
              <w:t>3,46</w:t>
            </w:r>
          </w:p>
        </w:tc>
        <w:tc>
          <w:tcPr>
            <w:tcW w:w="1572" w:type="dxa"/>
          </w:tcPr>
          <w:p w14:paraId="3AF78729" w14:textId="35C27B6C" w:rsidR="00AD546A" w:rsidRPr="00AD546A" w:rsidRDefault="00AD546A" w:rsidP="00AD546A">
            <w:pPr>
              <w:pStyle w:val="BodyText"/>
              <w:tabs>
                <w:tab w:val="left" w:pos="4678"/>
                <w:tab w:val="left" w:pos="8931"/>
                <w:tab w:val="left" w:pos="9072"/>
              </w:tabs>
              <w:ind w:right="142"/>
              <w:jc w:val="center"/>
              <w:rPr>
                <w:b/>
              </w:rPr>
            </w:pPr>
            <w:r w:rsidRPr="00AD546A">
              <w:rPr>
                <w:b/>
              </w:rPr>
              <w:t>Valid</w:t>
            </w:r>
          </w:p>
        </w:tc>
      </w:tr>
    </w:tbl>
    <w:p w14:paraId="4C983E92" w14:textId="77777777" w:rsidR="0051611A" w:rsidRDefault="0051611A" w:rsidP="00232F4B">
      <w:pPr>
        <w:pStyle w:val="BodyText"/>
        <w:tabs>
          <w:tab w:val="left" w:pos="4678"/>
          <w:tab w:val="left" w:pos="8931"/>
          <w:tab w:val="left" w:pos="9072"/>
        </w:tabs>
        <w:spacing w:after="0"/>
        <w:ind w:right="142" w:firstLine="993"/>
        <w:jc w:val="both"/>
      </w:pPr>
    </w:p>
    <w:p w14:paraId="306B51C8" w14:textId="12293F52" w:rsidR="00A0068B" w:rsidRDefault="00A0068B" w:rsidP="006F3EF0">
      <w:pPr>
        <w:pStyle w:val="BodyText"/>
        <w:tabs>
          <w:tab w:val="left" w:pos="4678"/>
          <w:tab w:val="left" w:pos="8931"/>
          <w:tab w:val="left" w:pos="9072"/>
        </w:tabs>
        <w:ind w:right="142" w:firstLine="993"/>
        <w:jc w:val="both"/>
      </w:pPr>
      <w:r>
        <w:t xml:space="preserve">Dari table </w:t>
      </w:r>
      <w:r w:rsidR="00426608">
        <w:t>3 d</w:t>
      </w:r>
      <w:r>
        <w:t xml:space="preserve">apat dilihat sebuah grafik rating validasi media audiovisual berbasis </w:t>
      </w:r>
      <w:r w:rsidR="00426608">
        <w:rPr>
          <w:i/>
        </w:rPr>
        <w:t>PowT</w:t>
      </w:r>
      <w:r w:rsidRPr="00A0068B">
        <w:rPr>
          <w:i/>
        </w:rPr>
        <w:t>oon</w:t>
      </w:r>
      <w:r>
        <w:rPr>
          <w:i/>
        </w:rPr>
        <w:t xml:space="preserve"> </w:t>
      </w:r>
      <w:r>
        <w:t>dari ke empat aspek penilaian sebagai berikut:</w:t>
      </w:r>
    </w:p>
    <w:p w14:paraId="57EA048F" w14:textId="77777777" w:rsidR="00232F4B" w:rsidRDefault="00232F4B" w:rsidP="006F3EF0">
      <w:pPr>
        <w:pStyle w:val="BodyText"/>
        <w:tabs>
          <w:tab w:val="left" w:pos="4678"/>
          <w:tab w:val="left" w:pos="8931"/>
          <w:tab w:val="left" w:pos="9072"/>
        </w:tabs>
        <w:ind w:right="142" w:firstLine="993"/>
        <w:jc w:val="both"/>
      </w:pPr>
    </w:p>
    <w:p w14:paraId="28FAD9F1" w14:textId="6F424673" w:rsidR="00A0068B" w:rsidRPr="00A0068B" w:rsidRDefault="00A0068B" w:rsidP="006F3EF0">
      <w:pPr>
        <w:pStyle w:val="BodyText"/>
        <w:tabs>
          <w:tab w:val="left" w:pos="4678"/>
          <w:tab w:val="left" w:pos="8931"/>
          <w:tab w:val="left" w:pos="9072"/>
        </w:tabs>
        <w:ind w:right="142" w:firstLine="993"/>
        <w:jc w:val="both"/>
      </w:pPr>
      <w:r>
        <w:rPr>
          <w:noProof/>
          <w:lang w:eastAsia="en-US"/>
        </w:rPr>
        <w:drawing>
          <wp:inline distT="0" distB="0" distL="0" distR="0" wp14:anchorId="5C9593E0" wp14:editId="359463D8">
            <wp:extent cx="4061637" cy="2796363"/>
            <wp:effectExtent l="0" t="0" r="15240" b="234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827032" w14:textId="2E3EC47C" w:rsidR="00426608" w:rsidRPr="00426608" w:rsidRDefault="00426608" w:rsidP="00426608">
      <w:pPr>
        <w:pStyle w:val="BodyText"/>
        <w:tabs>
          <w:tab w:val="left" w:pos="4678"/>
          <w:tab w:val="left" w:pos="8931"/>
          <w:tab w:val="left" w:pos="9072"/>
        </w:tabs>
        <w:ind w:right="142"/>
        <w:jc w:val="both"/>
      </w:pPr>
      <w:r>
        <w:rPr>
          <w:color w:val="FF0000"/>
        </w:rPr>
        <w:t xml:space="preserve">               </w:t>
      </w:r>
      <w:proofErr w:type="gramStart"/>
      <w:r>
        <w:t>Gambar 6.</w:t>
      </w:r>
      <w:proofErr w:type="gramEnd"/>
      <w:r>
        <w:t xml:space="preserve"> </w:t>
      </w:r>
      <w:r w:rsidR="00166E2A">
        <w:t xml:space="preserve">Grafik Hasil Rating Validasi Media Audiovisual </w:t>
      </w:r>
      <w:r w:rsidR="00166E2A" w:rsidRPr="00166E2A">
        <w:rPr>
          <w:i/>
        </w:rPr>
        <w:t>Powtoon</w:t>
      </w:r>
    </w:p>
    <w:p w14:paraId="6232F997" w14:textId="0FDA7437" w:rsidR="00C124C6" w:rsidRDefault="00426608" w:rsidP="00426608">
      <w:pPr>
        <w:pStyle w:val="BodyText"/>
        <w:tabs>
          <w:tab w:val="left" w:pos="4678"/>
          <w:tab w:val="left" w:pos="8931"/>
          <w:tab w:val="left" w:pos="9072"/>
        </w:tabs>
        <w:ind w:right="142"/>
        <w:jc w:val="both"/>
      </w:pPr>
      <w:r>
        <w:rPr>
          <w:i/>
          <w:color w:val="FF0000"/>
        </w:rPr>
        <w:t xml:space="preserve">             </w:t>
      </w:r>
      <w:r w:rsidR="00C124C6">
        <w:t>Melalui data diatas dapat diartika</w:t>
      </w:r>
      <w:r w:rsidR="00711043">
        <w:t>n</w:t>
      </w:r>
      <w:r w:rsidR="00C124C6">
        <w:t xml:space="preserve"> bahwa ahli media menyebutkan bahwa dari aspek media </w:t>
      </w:r>
      <w:r w:rsidR="00DF3FC9">
        <w:t>au</w:t>
      </w:r>
      <w:r w:rsidR="00C124C6">
        <w:t xml:space="preserve">diovisual </w:t>
      </w:r>
      <w:r w:rsidR="00C908EF">
        <w:t>memiliki kategori valid</w:t>
      </w:r>
      <w:r w:rsidR="00DF3FC9">
        <w:t xml:space="preserve"> dengan </w:t>
      </w:r>
      <w:r w:rsidR="00C908EF">
        <w:t>rata-rata 3</w:t>
      </w:r>
      <w:proofErr w:type="gramStart"/>
      <w:r w:rsidR="00C908EF">
        <w:t>,28</w:t>
      </w:r>
      <w:proofErr w:type="gramEnd"/>
      <w:r w:rsidR="00C908EF">
        <w:t xml:space="preserve">. </w:t>
      </w:r>
      <w:r w:rsidR="00DF3FC9">
        <w:t xml:space="preserve">Dari aspek tampilan hasil program memiliki kategori </w:t>
      </w:r>
      <w:r w:rsidR="00C908EF">
        <w:t xml:space="preserve">valid </w:t>
      </w:r>
      <w:r w:rsidR="00DF3FC9">
        <w:t xml:space="preserve">dengan </w:t>
      </w:r>
      <w:r w:rsidR="00C908EF">
        <w:t>rata-rata 3</w:t>
      </w:r>
      <w:proofErr w:type="gramStart"/>
      <w:r w:rsidR="00C908EF">
        <w:t>,5</w:t>
      </w:r>
      <w:proofErr w:type="gramEnd"/>
      <w:r w:rsidR="00C908EF">
        <w:t>.</w:t>
      </w:r>
      <w:r w:rsidR="00DF3FC9">
        <w:t xml:space="preserve"> </w:t>
      </w:r>
      <w:r w:rsidR="0019387E">
        <w:t>Sedangkan aspek ketiga mengenai</w:t>
      </w:r>
      <w:r w:rsidR="00711043">
        <w:t xml:space="preserve"> </w:t>
      </w:r>
      <w:r w:rsidR="0019387E">
        <w:t xml:space="preserve">kualitas teknis dan keefektifan memiliki kategori </w:t>
      </w:r>
      <w:r w:rsidR="00C908EF">
        <w:t>valid dengan rata-rata 3</w:t>
      </w:r>
      <w:proofErr w:type="gramStart"/>
      <w:r w:rsidR="00C908EF">
        <w:t>,5</w:t>
      </w:r>
      <w:proofErr w:type="gramEnd"/>
      <w:r w:rsidR="00C908EF">
        <w:t>.</w:t>
      </w:r>
    </w:p>
    <w:p w14:paraId="5B470F98" w14:textId="77777777" w:rsidR="00E1437B" w:rsidRDefault="00E1437B" w:rsidP="006F3EF0">
      <w:pPr>
        <w:pStyle w:val="BodyText"/>
        <w:tabs>
          <w:tab w:val="left" w:pos="4678"/>
          <w:tab w:val="left" w:pos="8931"/>
          <w:tab w:val="left" w:pos="9072"/>
        </w:tabs>
        <w:ind w:right="142" w:firstLine="993"/>
        <w:jc w:val="both"/>
      </w:pPr>
    </w:p>
    <w:p w14:paraId="401DAD9D" w14:textId="5B1E0D6D" w:rsidR="0019387E" w:rsidRDefault="00C53F46" w:rsidP="006F3EF0">
      <w:pPr>
        <w:pStyle w:val="BodyText"/>
        <w:tabs>
          <w:tab w:val="left" w:pos="4678"/>
          <w:tab w:val="left" w:pos="8931"/>
          <w:tab w:val="left" w:pos="9072"/>
        </w:tabs>
        <w:ind w:right="142" w:firstLine="993"/>
        <w:jc w:val="both"/>
      </w:pPr>
      <w:proofErr w:type="gramStart"/>
      <w:r>
        <w:t>Kesimpulan dari data diatas bahwa media pembe</w:t>
      </w:r>
      <w:r w:rsidR="00A66A17">
        <w:t>l</w:t>
      </w:r>
      <w:r>
        <w:t xml:space="preserve">ajaran </w:t>
      </w:r>
      <w:r w:rsidR="00426608">
        <w:t xml:space="preserve">audiovisual </w:t>
      </w:r>
      <w:r w:rsidR="00426608" w:rsidRPr="00426608">
        <w:rPr>
          <w:i/>
        </w:rPr>
        <w:t>PowToon</w:t>
      </w:r>
      <w:r w:rsidR="00426608">
        <w:t xml:space="preserve"> </w:t>
      </w:r>
      <w:r>
        <w:t xml:space="preserve">mata pelajaran matematika </w:t>
      </w:r>
      <w:r w:rsidR="00A66A17">
        <w:t xml:space="preserve">pokok bahasan bangun datar </w:t>
      </w:r>
      <w:r w:rsidR="00426608">
        <w:t xml:space="preserve">dan bangun ruang </w:t>
      </w:r>
      <w:r w:rsidR="00A66A17">
        <w:t xml:space="preserve">dikatakan </w:t>
      </w:r>
      <w:r w:rsidR="009F0E1C">
        <w:t>valid</w:t>
      </w:r>
      <w:r w:rsidR="00A66A17">
        <w:t xml:space="preserve"> dari segi kualitas media.</w:t>
      </w:r>
      <w:proofErr w:type="gramEnd"/>
      <w:r w:rsidR="00A66A17">
        <w:t xml:space="preserve"> </w:t>
      </w:r>
      <w:proofErr w:type="gramStart"/>
      <w:r w:rsidR="00A66A17">
        <w:t xml:space="preserve">Sedangkan aspek </w:t>
      </w:r>
      <w:r w:rsidR="009F0E1C">
        <w:t>tampilan program dinyatakan valid</w:t>
      </w:r>
      <w:r w:rsidR="00A66A17">
        <w:t xml:space="preserve"> dan a</w:t>
      </w:r>
      <w:r w:rsidR="009F0E1C">
        <w:t>spek keefektifan dinyatakan valid</w:t>
      </w:r>
      <w:r w:rsidR="00A66A17">
        <w:t>.</w:t>
      </w:r>
      <w:proofErr w:type="gramEnd"/>
      <w:r w:rsidR="00A66A17">
        <w:t xml:space="preserve"> Sehingga media pembelajaran audiovisual mengenai bangun datar </w:t>
      </w:r>
      <w:r w:rsidR="00426608">
        <w:t xml:space="preserve">dan bangun ruang </w:t>
      </w:r>
      <w:r w:rsidR="00A66A17">
        <w:t>sudah dinyatakan layak untuk dapat ditera</w:t>
      </w:r>
      <w:r w:rsidR="00E971B7">
        <w:t xml:space="preserve">pkan dalam </w:t>
      </w:r>
      <w:r w:rsidR="00426608">
        <w:t xml:space="preserve">kegiatan </w:t>
      </w:r>
      <w:r w:rsidR="00E971B7">
        <w:t>proses pembelajaran.</w:t>
      </w:r>
    </w:p>
    <w:p w14:paraId="5170115E" w14:textId="77777777" w:rsidR="00C738A7" w:rsidRDefault="00F142EB" w:rsidP="00C738A7">
      <w:pPr>
        <w:pStyle w:val="BodyText"/>
        <w:tabs>
          <w:tab w:val="left" w:pos="4678"/>
          <w:tab w:val="left" w:pos="8931"/>
          <w:tab w:val="left" w:pos="9072"/>
        </w:tabs>
        <w:ind w:right="142" w:firstLine="993"/>
        <w:jc w:val="both"/>
      </w:pPr>
      <w:r>
        <w:t>Berdasarkan</w:t>
      </w:r>
      <w:r w:rsidR="000665BE">
        <w:t xml:space="preserve"> hasil observasi yang di</w:t>
      </w:r>
      <w:r>
        <w:t>peroleh</w:t>
      </w:r>
      <w:r w:rsidR="000665BE">
        <w:t xml:space="preserve"> oleh peneliti, b</w:t>
      </w:r>
      <w:r w:rsidR="00426608">
        <w:t xml:space="preserve">ahwa sebagian besar siswa SDN </w:t>
      </w:r>
      <w:r w:rsidR="000665BE">
        <w:t>Mantup</w:t>
      </w:r>
      <w:r w:rsidR="00426608">
        <w:t xml:space="preserve"> 1 </w:t>
      </w:r>
      <w:r w:rsidR="000665BE">
        <w:t>lebih menyukai pembelajaran yang mengandung visualisasi dibandingkan dengan pembeajaran menggunakan metode ceramah, dimana siswa hanya mendengarkan penjelasan guru saja.</w:t>
      </w:r>
      <w:r w:rsidR="00771C25">
        <w:t xml:space="preserve"> </w:t>
      </w:r>
      <w:proofErr w:type="gramStart"/>
      <w:r w:rsidR="00771C25">
        <w:t xml:space="preserve">Hanya terpaku pada LKS ataupun buku paket yang dipinjami dari sekolah </w:t>
      </w:r>
      <w:r w:rsidR="00774B5B">
        <w:t>y</w:t>
      </w:r>
      <w:r w:rsidR="00771C25">
        <w:t>a</w:t>
      </w:r>
      <w:r w:rsidR="00774B5B">
        <w:t>n</w:t>
      </w:r>
      <w:r w:rsidR="00771C25">
        <w:t xml:space="preserve">g digunakan sebagai </w:t>
      </w:r>
      <w:r w:rsidR="00ED2388">
        <w:t>media untuk be</w:t>
      </w:r>
      <w:r w:rsidR="00426608">
        <w:t>l</w:t>
      </w:r>
      <w:r w:rsidR="00ED2388">
        <w:t>ajar.</w:t>
      </w:r>
      <w:proofErr w:type="gramEnd"/>
      <w:r w:rsidR="00ED2388">
        <w:t xml:space="preserve"> </w:t>
      </w:r>
      <w:r w:rsidR="00774B5B">
        <w:t>Berdasarkan hasil observasi tersebut maka peneliti mengembangkan media pembelajaran berbasis audiovisual</w:t>
      </w:r>
      <w:r w:rsidR="00232F4B">
        <w:t xml:space="preserve"> </w:t>
      </w:r>
    </w:p>
    <w:p w14:paraId="71093E49" w14:textId="53572561" w:rsidR="00E971B7" w:rsidRDefault="00426608" w:rsidP="00C738A7">
      <w:pPr>
        <w:pStyle w:val="BodyText"/>
        <w:tabs>
          <w:tab w:val="left" w:pos="4678"/>
          <w:tab w:val="left" w:pos="8931"/>
          <w:tab w:val="left" w:pos="9072"/>
        </w:tabs>
        <w:ind w:right="142"/>
        <w:jc w:val="both"/>
      </w:pPr>
      <w:proofErr w:type="gramStart"/>
      <w:r>
        <w:rPr>
          <w:i/>
        </w:rPr>
        <w:t>PowT</w:t>
      </w:r>
      <w:r w:rsidR="00774B5B" w:rsidRPr="00774B5B">
        <w:rPr>
          <w:i/>
        </w:rPr>
        <w:t>oon</w:t>
      </w:r>
      <w:r w:rsidR="00774B5B">
        <w:t xml:space="preserve"> yang didalamnya terdapat gambar serta animasi guna untuk membuat pembelajaran lebih menarik.</w:t>
      </w:r>
      <w:proofErr w:type="gramEnd"/>
    </w:p>
    <w:p w14:paraId="37987B82" w14:textId="76FB212F" w:rsidR="00771C25" w:rsidRPr="00C124C6" w:rsidRDefault="009307B8" w:rsidP="00426608">
      <w:pPr>
        <w:pStyle w:val="BodyText"/>
        <w:tabs>
          <w:tab w:val="left" w:pos="4678"/>
          <w:tab w:val="left" w:pos="8931"/>
          <w:tab w:val="left" w:pos="9072"/>
        </w:tabs>
        <w:ind w:right="142" w:firstLine="993"/>
        <w:jc w:val="both"/>
      </w:pPr>
      <w:r>
        <w:t xml:space="preserve">Dalam penelitian </w:t>
      </w:r>
      <w:r w:rsidR="00232F4B">
        <w:fldChar w:fldCharType="begin" w:fldLock="1"/>
      </w:r>
      <w:r w:rsidR="00232F4B">
        <w:instrText>ADDIN CSL_CITATION {"citationItems":[{"id":"ITEM-1","itemData":{"abstract":"Motivasi belajar memiliki peran penting dalam mendukung keberhasilan dalam belajar peserta didik. Untuk itu guru perlu menemukan cara yang tepat dalam memberikan motivasi belajar. Salah satu cara yang dapat digunakan yaitu dengan menggunakan media pembelajaran yang menarik bagi peserta didik. Pada era teknologi komunikasi dan informasi yang berkembang dengan pesat ini, e-learning menjadi alternatif pilihan untuk diterapkan dalam pembelajaran. Mengingat kelebihan dan kelemahan e-learning, tulisan ini bertujuan untuk mengungkapkan cara-cara yang dapat dipilih untuk memaksimalkan manfaat e-learning guna memotivasi peserta didik.","author":[{"dropping-particle":"","family":"Pusvyta Sari","given":"","non-dropping-particle":"","parse-names":false,"suffix":""}],"container-title":"Ummul Quro","id":"ITEM-1","issued":{"date-parts":[["2015"]]},"title":"MEMOTIVASI BELAJAR DENGAN MENGGUNAKAN  E-LEARNING","type":"article-journal"},"uris":["http://www.mendeley.com/documents/?uuid=852c4dc0-91b2-440e-b511-1c21fd65d01d"]}],"mendeley":{"formattedCitation":"(Pusvyta Sari, 2015)","plainTextFormattedCitation":"(Pusvyta Sari, 2015)","previouslyFormattedCitation":"(Pusvyta Sari, 2015)"},"properties":{"noteIndex":0},"schema":"https://github.com/citation-style-language/schema/raw/master/csl-citation.json"}</w:instrText>
      </w:r>
      <w:r w:rsidR="00232F4B">
        <w:fldChar w:fldCharType="separate"/>
      </w:r>
      <w:r w:rsidR="00232F4B" w:rsidRPr="00232F4B">
        <w:rPr>
          <w:noProof/>
        </w:rPr>
        <w:t>(Pusvyta Sari, 2015)</w:t>
      </w:r>
      <w:r w:rsidR="00232F4B">
        <w:fldChar w:fldCharType="end"/>
      </w:r>
      <w:r w:rsidR="00232F4B">
        <w:t xml:space="preserve"> </w:t>
      </w:r>
      <w:r>
        <w:t>dengan judul “</w:t>
      </w:r>
      <w:r w:rsidRPr="009307B8">
        <w:rPr>
          <w:i/>
        </w:rPr>
        <w:t>Memotivasi Belajar Dengan Menggunakan E-Learning”</w:t>
      </w:r>
      <w:r>
        <w:t xml:space="preserve"> mengungkapkan bahwa</w:t>
      </w:r>
      <w:r w:rsidR="00F142EB">
        <w:t xml:space="preserve"> telah berkembang dengan pesat</w:t>
      </w:r>
      <w:r>
        <w:t xml:space="preserve"> teknolo</w:t>
      </w:r>
      <w:r w:rsidR="007E2189">
        <w:t>gi komunikasi dan informasi di era sekarang ini</w:t>
      </w:r>
      <w:r>
        <w:t>, e-learning telah menjadi alternatif yang diaplikasikan dalam kegiatan belajar mengajar sehingga pembe</w:t>
      </w:r>
      <w:r w:rsidR="00426608">
        <w:t>l</w:t>
      </w:r>
      <w:r>
        <w:t xml:space="preserve">ajaran lebih menarik dan inovatif, sehingga membuat siswa menjadi semangat dan termotivasi dalam belajar. </w:t>
      </w:r>
    </w:p>
    <w:p w14:paraId="5487DCCE" w14:textId="6B043D3E" w:rsidR="008D348D" w:rsidRDefault="000F494A" w:rsidP="006F3EF0">
      <w:pPr>
        <w:pStyle w:val="BodyText"/>
        <w:tabs>
          <w:tab w:val="left" w:pos="4678"/>
          <w:tab w:val="left" w:pos="8931"/>
          <w:tab w:val="left" w:pos="9072"/>
        </w:tabs>
        <w:ind w:right="142" w:firstLine="993"/>
        <w:jc w:val="both"/>
      </w:pPr>
      <w:proofErr w:type="gramStart"/>
      <w:r>
        <w:t xml:space="preserve">Media pembelajaran audiovisual </w:t>
      </w:r>
      <w:r w:rsidR="0036077D">
        <w:rPr>
          <w:i/>
        </w:rPr>
        <w:t>PowT</w:t>
      </w:r>
      <w:r w:rsidRPr="000F494A">
        <w:rPr>
          <w:i/>
        </w:rPr>
        <w:t xml:space="preserve">oon </w:t>
      </w:r>
      <w:r>
        <w:t>tentunya mempunyai kelebihan dan kelemahan.</w:t>
      </w:r>
      <w:proofErr w:type="gramEnd"/>
      <w:r>
        <w:t xml:space="preserve"> </w:t>
      </w:r>
      <w:proofErr w:type="gramStart"/>
      <w:r>
        <w:t xml:space="preserve">Kelebihan media ini diantaranya adalah media audiovisual </w:t>
      </w:r>
      <w:r w:rsidR="0036077D">
        <w:rPr>
          <w:i/>
        </w:rPr>
        <w:t>PowT</w:t>
      </w:r>
      <w:r w:rsidR="0036077D" w:rsidRPr="000F494A">
        <w:rPr>
          <w:i/>
        </w:rPr>
        <w:t>oon</w:t>
      </w:r>
      <w:r>
        <w:t xml:space="preserve"> sangat praktis bisa digunakan dimanapun dan kapanpun sehingga siswa mampu belajar secara mandiri.</w:t>
      </w:r>
      <w:proofErr w:type="gramEnd"/>
      <w:r>
        <w:t xml:space="preserve"> </w:t>
      </w:r>
      <w:proofErr w:type="gramStart"/>
      <w:r>
        <w:t>Penyajian video yang ringkas dan tidak terlalu lama sehingga motivasi siswa untuk belajar tidak berkurang.</w:t>
      </w:r>
      <w:proofErr w:type="gramEnd"/>
      <w:r>
        <w:t xml:space="preserve"> </w:t>
      </w:r>
      <w:proofErr w:type="gramStart"/>
      <w:r w:rsidR="00ED5A13">
        <w:t xml:space="preserve">Penyajian interaktif dengan menggunakan bahasa yang mudah dipahami </w:t>
      </w:r>
      <w:r w:rsidR="00855386">
        <w:t>oleh siswa.</w:t>
      </w:r>
      <w:proofErr w:type="gramEnd"/>
      <w:r w:rsidR="00ED5A13">
        <w:t xml:space="preserve"> </w:t>
      </w:r>
      <w:proofErr w:type="gramStart"/>
      <w:r w:rsidR="00855386">
        <w:t>A</w:t>
      </w:r>
      <w:r w:rsidR="00ED5A13">
        <w:t xml:space="preserve">plikasi yang menarik sehingga mampu menghasilkan kualitas gambar, suara, </w:t>
      </w:r>
      <w:r w:rsidR="000F2F24">
        <w:t>musik</w:t>
      </w:r>
      <w:r w:rsidR="00ED5A13">
        <w:t>, maupun video yang lebih baik daripada produk penelitia</w:t>
      </w:r>
      <w:r w:rsidR="0036077D">
        <w:t>n</w:t>
      </w:r>
      <w:r w:rsidR="00ED5A13">
        <w:t xml:space="preserve"> sebelumnya.</w:t>
      </w:r>
      <w:proofErr w:type="gramEnd"/>
    </w:p>
    <w:p w14:paraId="70D65242" w14:textId="1CAE56A8" w:rsidR="00772520" w:rsidRDefault="00130E8D" w:rsidP="0036077D">
      <w:pPr>
        <w:pStyle w:val="BodyText"/>
        <w:tabs>
          <w:tab w:val="left" w:pos="4678"/>
          <w:tab w:val="left" w:pos="8931"/>
          <w:tab w:val="left" w:pos="9072"/>
        </w:tabs>
        <w:ind w:right="142" w:firstLine="993"/>
        <w:jc w:val="both"/>
      </w:pPr>
      <w:proofErr w:type="gramStart"/>
      <w:r>
        <w:t xml:space="preserve">Adapun kelemahan pada media audiovisual Powtoon ini diantaranya adalah </w:t>
      </w:r>
      <w:r w:rsidR="00606E10">
        <w:t>dalam pembuatan media atau pengoperasia</w:t>
      </w:r>
      <w:r w:rsidR="00532437">
        <w:t xml:space="preserve">n media membutuhkan alat </w:t>
      </w:r>
      <w:r w:rsidR="00606E10">
        <w:t>utama yaitu komp</w:t>
      </w:r>
      <w:r w:rsidR="00532437">
        <w:t>u</w:t>
      </w:r>
      <w:r w:rsidR="00606E10">
        <w:t>ter atau laptop, untuk pembelajaran dikelas yang mana tidak semua sekolah mempunyai fasilitas</w:t>
      </w:r>
      <w:r w:rsidR="00532437">
        <w:t xml:space="preserve"> tersebut</w:t>
      </w:r>
      <w:r w:rsidR="00606E10">
        <w:t xml:space="preserve"> diantaranya dibutuhkan LCD proyektor dan speaker dalam memunculkan gambar maupun suara secara maksimal.</w:t>
      </w:r>
      <w:proofErr w:type="gramEnd"/>
    </w:p>
    <w:p w14:paraId="673F2A7E" w14:textId="77777777" w:rsidR="0036077D" w:rsidRDefault="0036077D" w:rsidP="0036077D">
      <w:pPr>
        <w:pStyle w:val="BodyText"/>
        <w:tabs>
          <w:tab w:val="left" w:pos="4678"/>
          <w:tab w:val="left" w:pos="8931"/>
          <w:tab w:val="left" w:pos="9072"/>
        </w:tabs>
        <w:ind w:right="142" w:firstLine="993"/>
        <w:jc w:val="both"/>
      </w:pPr>
    </w:p>
    <w:p w14:paraId="691EAC27" w14:textId="1984DB35" w:rsidR="00772520" w:rsidRPr="00772520" w:rsidRDefault="0003503F" w:rsidP="00772520">
      <w:pPr>
        <w:pStyle w:val="BodyText"/>
        <w:tabs>
          <w:tab w:val="left" w:pos="4678"/>
          <w:tab w:val="left" w:pos="8931"/>
          <w:tab w:val="left" w:pos="9072"/>
        </w:tabs>
        <w:ind w:right="142"/>
        <w:jc w:val="both"/>
        <w:rPr>
          <w:b/>
        </w:rPr>
      </w:pPr>
      <w:r>
        <w:rPr>
          <w:b/>
        </w:rPr>
        <w:t>KESIMPULAN DAN SARAN</w:t>
      </w:r>
    </w:p>
    <w:p w14:paraId="502E3374" w14:textId="77777777" w:rsidR="00E1437B" w:rsidRDefault="00150B68" w:rsidP="00232F4B">
      <w:pPr>
        <w:pStyle w:val="BodyText"/>
        <w:tabs>
          <w:tab w:val="left" w:pos="8931"/>
          <w:tab w:val="left" w:pos="9072"/>
        </w:tabs>
        <w:ind w:right="142" w:firstLine="993"/>
        <w:jc w:val="both"/>
      </w:pPr>
      <w:proofErr w:type="gramStart"/>
      <w:r>
        <w:t xml:space="preserve">Berdasarkan hasil penelitian pengembangan media audiovisiual </w:t>
      </w:r>
      <w:r w:rsidR="0036077D">
        <w:rPr>
          <w:i/>
        </w:rPr>
        <w:t>PowT</w:t>
      </w:r>
      <w:r w:rsidR="0036077D" w:rsidRPr="000F494A">
        <w:rPr>
          <w:i/>
        </w:rPr>
        <w:t>oon</w:t>
      </w:r>
      <w:r>
        <w:t xml:space="preserve"> pada pembelajaran matematika SDN Mantup 1 ya</w:t>
      </w:r>
      <w:r w:rsidR="0036077D">
        <w:t>n</w:t>
      </w:r>
      <w:r>
        <w:t>g telah dikembangkan oleh peneliti dinyatakan valid melalui tahapan evaluasi para ahli yang berkompeten di masing-masing bidangnya.</w:t>
      </w:r>
      <w:proofErr w:type="gramEnd"/>
      <w:r>
        <w:t xml:space="preserve"> </w:t>
      </w:r>
      <w:r w:rsidR="00E854C5">
        <w:t xml:space="preserve">Pada aspek materi </w:t>
      </w:r>
    </w:p>
    <w:p w14:paraId="0E41AFD8" w14:textId="77777777" w:rsidR="00E1437B" w:rsidRDefault="00E1437B" w:rsidP="00232F4B">
      <w:pPr>
        <w:pStyle w:val="BodyText"/>
        <w:tabs>
          <w:tab w:val="left" w:pos="8931"/>
          <w:tab w:val="left" w:pos="9072"/>
        </w:tabs>
        <w:ind w:right="142" w:firstLine="993"/>
        <w:jc w:val="both"/>
      </w:pPr>
    </w:p>
    <w:p w14:paraId="39BEE647" w14:textId="1778BEF0" w:rsidR="0036077D" w:rsidRDefault="00E854C5" w:rsidP="00E1437B">
      <w:pPr>
        <w:pStyle w:val="BodyText"/>
        <w:tabs>
          <w:tab w:val="left" w:pos="8931"/>
          <w:tab w:val="left" w:pos="9072"/>
        </w:tabs>
        <w:ind w:right="142"/>
        <w:jc w:val="both"/>
      </w:pPr>
      <w:proofErr w:type="gramStart"/>
      <w:r>
        <w:t>menunjukkan</w:t>
      </w:r>
      <w:proofErr w:type="gramEnd"/>
      <w:r>
        <w:t xml:space="preserve"> kategori valid dengan mendapatkan nilai 3,53. Untuk aspek media mendapatkan nilai 3,28 dengan kategori valid, untuk aspek tampilan program mendapatkan nilai 3,5 dengan kategori valid, dan untuk aspek kualitas teknis dan keefektifan program mendapatkan nilai 3,5 dengan kategori valid</w:t>
      </w:r>
      <w:r w:rsidR="00EF7FAF">
        <w:t xml:space="preserve">. </w:t>
      </w:r>
      <w:proofErr w:type="gramStart"/>
      <w:r w:rsidR="00EF7FAF">
        <w:t>Berdasarkan hasil analisis validasi para ahli menyatakan bahwa media pembelajaran audiovisual powtoon pada pembelajaran matematika ini valid sehingga layak serta dapat digunakan dalam pembelajaran matematika pada mate</w:t>
      </w:r>
      <w:r w:rsidR="00EC2168">
        <w:t>ri bangun datar</w:t>
      </w:r>
      <w:r w:rsidR="00EF7FAF">
        <w:t xml:space="preserve"> </w:t>
      </w:r>
      <w:r w:rsidR="00EC2168">
        <w:t>dan bangun ruang.</w:t>
      </w:r>
      <w:proofErr w:type="gramEnd"/>
    </w:p>
    <w:p w14:paraId="18DA2F89" w14:textId="4FF4B723" w:rsidR="0003503F" w:rsidRDefault="0003503F" w:rsidP="0011118B">
      <w:pPr>
        <w:pStyle w:val="BodyText"/>
        <w:tabs>
          <w:tab w:val="left" w:pos="8931"/>
          <w:tab w:val="left" w:pos="9072"/>
        </w:tabs>
        <w:ind w:right="142" w:firstLine="993"/>
        <w:jc w:val="both"/>
      </w:pPr>
      <w:r>
        <w:t xml:space="preserve">Peneliti berharap perlu adanya penelitian lebih lanjut mengenai penggunaan media audiovisual </w:t>
      </w:r>
      <w:r w:rsidR="0036077D">
        <w:rPr>
          <w:i/>
        </w:rPr>
        <w:t>PowT</w:t>
      </w:r>
      <w:r w:rsidR="0036077D" w:rsidRPr="000F494A">
        <w:rPr>
          <w:i/>
        </w:rPr>
        <w:t>oon</w:t>
      </w:r>
      <w:r>
        <w:t xml:space="preserve"> agar dapat digunakan untuk mata pelajaran dan jenjang pendidikan </w:t>
      </w:r>
      <w:proofErr w:type="gramStart"/>
      <w:r>
        <w:t>lain</w:t>
      </w:r>
      <w:proofErr w:type="gramEnd"/>
      <w:r>
        <w:t xml:space="preserve"> yang lebih tinggi. Para guru sebaiknya belajar dan lebih memanfaatkan kemampuan dalam bidang teknologi, karena tidak dipungkiri di dunia pendidikan </w:t>
      </w:r>
      <w:proofErr w:type="gramStart"/>
      <w:r>
        <w:t>akan</w:t>
      </w:r>
      <w:proofErr w:type="gramEnd"/>
      <w:r>
        <w:t xml:space="preserve"> membutuhkan teknologi sebagai salah satu komponen penting untuk menunjang proses kegiatan pembelajaran.</w:t>
      </w:r>
    </w:p>
    <w:p w14:paraId="6C2268AC" w14:textId="77777777" w:rsidR="00524448" w:rsidRDefault="00524448" w:rsidP="00107A55">
      <w:pPr>
        <w:pStyle w:val="BodyText"/>
        <w:tabs>
          <w:tab w:val="left" w:pos="8931"/>
          <w:tab w:val="left" w:pos="9072"/>
        </w:tabs>
        <w:ind w:right="2"/>
        <w:jc w:val="both"/>
      </w:pPr>
    </w:p>
    <w:p w14:paraId="5141D919" w14:textId="77777777" w:rsidR="00C738A7" w:rsidRDefault="00C738A7" w:rsidP="00524448">
      <w:pPr>
        <w:pStyle w:val="BodyText"/>
        <w:tabs>
          <w:tab w:val="left" w:pos="8931"/>
          <w:tab w:val="left" w:pos="9072"/>
        </w:tabs>
        <w:ind w:right="142"/>
        <w:jc w:val="both"/>
        <w:rPr>
          <w:b/>
        </w:rPr>
      </w:pPr>
    </w:p>
    <w:p w14:paraId="7F1687F1" w14:textId="1E6A1353" w:rsidR="00524448" w:rsidRPr="00524448" w:rsidRDefault="00524448" w:rsidP="00524448">
      <w:pPr>
        <w:pStyle w:val="BodyText"/>
        <w:tabs>
          <w:tab w:val="left" w:pos="8931"/>
          <w:tab w:val="left" w:pos="9072"/>
        </w:tabs>
        <w:ind w:right="142"/>
        <w:jc w:val="both"/>
        <w:rPr>
          <w:b/>
        </w:rPr>
      </w:pPr>
      <w:r w:rsidRPr="00524448">
        <w:rPr>
          <w:b/>
        </w:rPr>
        <w:t>DAFTAR RUJUKAN</w:t>
      </w:r>
    </w:p>
    <w:p w14:paraId="33C69BFD" w14:textId="54FCED30" w:rsidR="00E62348" w:rsidRPr="0011118B" w:rsidRDefault="00E62348" w:rsidP="008A53AC">
      <w:pPr>
        <w:tabs>
          <w:tab w:val="left" w:pos="340"/>
        </w:tabs>
        <w:rPr>
          <w:sz w:val="24"/>
          <w:szCs w:val="24"/>
        </w:rPr>
      </w:pPr>
    </w:p>
    <w:p w14:paraId="26E7EAEF" w14:textId="04C5F87A" w:rsidR="00232F4B" w:rsidRPr="00232F4B" w:rsidRDefault="00232F4B" w:rsidP="00232F4B">
      <w:pPr>
        <w:ind w:left="480" w:hanging="480"/>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Pr="00232F4B">
        <w:rPr>
          <w:noProof/>
          <w:sz w:val="24"/>
          <w:szCs w:val="24"/>
        </w:rPr>
        <w:t xml:space="preserve">Anjarsari, E., A, H., Irvan, M., &amp; A, S. (2017). Spatial Intelligence on Solving Three Dimensional Geometry Object Through Project Based Learning. </w:t>
      </w:r>
      <w:r w:rsidRPr="00232F4B">
        <w:rPr>
          <w:i/>
          <w:iCs/>
          <w:noProof/>
          <w:sz w:val="24"/>
          <w:szCs w:val="24"/>
        </w:rPr>
        <w:t>The International Journal of Social Sciences and Humanities Invention</w:t>
      </w:r>
      <w:r w:rsidRPr="00232F4B">
        <w:rPr>
          <w:noProof/>
          <w:sz w:val="24"/>
          <w:szCs w:val="24"/>
        </w:rPr>
        <w:t>. https://doi.org/10.18535/ijsshi/v4i8.20</w:t>
      </w:r>
    </w:p>
    <w:p w14:paraId="2A2CAD6A" w14:textId="77777777" w:rsidR="00232F4B" w:rsidRPr="00232F4B" w:rsidRDefault="00232F4B" w:rsidP="00232F4B">
      <w:pPr>
        <w:ind w:left="480" w:hanging="480"/>
        <w:rPr>
          <w:noProof/>
          <w:sz w:val="24"/>
          <w:szCs w:val="24"/>
        </w:rPr>
      </w:pPr>
      <w:r w:rsidRPr="00232F4B">
        <w:rPr>
          <w:noProof/>
          <w:sz w:val="24"/>
          <w:szCs w:val="24"/>
        </w:rPr>
        <w:t xml:space="preserve">Gall, M.D, B. W. . (1989). Educational Research an Introduction fourth edition. In </w:t>
      </w:r>
      <w:r w:rsidRPr="00232F4B">
        <w:rPr>
          <w:i/>
          <w:iCs/>
          <w:noProof/>
          <w:sz w:val="24"/>
          <w:szCs w:val="24"/>
        </w:rPr>
        <w:t>Longman Inc</w:t>
      </w:r>
      <w:r w:rsidRPr="00232F4B">
        <w:rPr>
          <w:noProof/>
          <w:sz w:val="24"/>
          <w:szCs w:val="24"/>
        </w:rPr>
        <w:t>.</w:t>
      </w:r>
    </w:p>
    <w:p w14:paraId="0F058624" w14:textId="77777777" w:rsidR="00232F4B" w:rsidRPr="00232F4B" w:rsidRDefault="00232F4B" w:rsidP="00232F4B">
      <w:pPr>
        <w:ind w:left="480" w:hanging="480"/>
        <w:rPr>
          <w:noProof/>
          <w:sz w:val="24"/>
          <w:szCs w:val="24"/>
        </w:rPr>
      </w:pPr>
      <w:r w:rsidRPr="00232F4B">
        <w:rPr>
          <w:noProof/>
          <w:sz w:val="24"/>
          <w:szCs w:val="24"/>
        </w:rPr>
        <w:t xml:space="preserve">Ketamo, H., &amp; Suominen, M. (2010). Learning-by-teaching in educational game: Educational outcome, user experience, and social networks. </w:t>
      </w:r>
      <w:r w:rsidRPr="00232F4B">
        <w:rPr>
          <w:i/>
          <w:iCs/>
          <w:noProof/>
          <w:sz w:val="24"/>
          <w:szCs w:val="24"/>
        </w:rPr>
        <w:t>Journal of Interactive Learning Research</w:t>
      </w:r>
      <w:r w:rsidRPr="00232F4B">
        <w:rPr>
          <w:noProof/>
          <w:sz w:val="24"/>
          <w:szCs w:val="24"/>
        </w:rPr>
        <w:t>.</w:t>
      </w:r>
    </w:p>
    <w:p w14:paraId="61F7C341" w14:textId="77777777" w:rsidR="00232F4B" w:rsidRPr="00232F4B" w:rsidRDefault="00232F4B" w:rsidP="00232F4B">
      <w:pPr>
        <w:ind w:left="480" w:hanging="480"/>
        <w:rPr>
          <w:noProof/>
          <w:sz w:val="24"/>
          <w:szCs w:val="24"/>
        </w:rPr>
      </w:pPr>
      <w:r w:rsidRPr="00232F4B">
        <w:rPr>
          <w:noProof/>
          <w:sz w:val="24"/>
          <w:szCs w:val="24"/>
        </w:rPr>
        <w:t xml:space="preserve">Pusvyta Sari. (2015). MEMOTIVASI BELAJAR DENGAN MENGGUNAKAN  E-LEARNING. </w:t>
      </w:r>
      <w:r w:rsidRPr="00232F4B">
        <w:rPr>
          <w:i/>
          <w:iCs/>
          <w:noProof/>
          <w:sz w:val="24"/>
          <w:szCs w:val="24"/>
        </w:rPr>
        <w:t>Ummul Quro</w:t>
      </w:r>
      <w:r w:rsidRPr="00232F4B">
        <w:rPr>
          <w:noProof/>
          <w:sz w:val="24"/>
          <w:szCs w:val="24"/>
        </w:rPr>
        <w:t>.</w:t>
      </w:r>
    </w:p>
    <w:p w14:paraId="790A8CF2" w14:textId="77777777" w:rsidR="00232F4B" w:rsidRPr="00232F4B" w:rsidRDefault="00232F4B" w:rsidP="00232F4B">
      <w:pPr>
        <w:ind w:left="480" w:hanging="480"/>
        <w:rPr>
          <w:noProof/>
          <w:sz w:val="24"/>
          <w:szCs w:val="24"/>
        </w:rPr>
      </w:pPr>
      <w:r w:rsidRPr="00232F4B">
        <w:rPr>
          <w:noProof/>
          <w:sz w:val="24"/>
          <w:szCs w:val="24"/>
        </w:rPr>
        <w:t xml:space="preserve">Sagala, S. (2009). Kemampuan Profesional Guru dan Tenaga Kependidikan: Pemberdayaan guru, tenaga kependidikan, dan masyarakat dalam manajemen sekolah. In </w:t>
      </w:r>
      <w:r w:rsidRPr="00232F4B">
        <w:rPr>
          <w:i/>
          <w:iCs/>
          <w:noProof/>
          <w:sz w:val="24"/>
          <w:szCs w:val="24"/>
        </w:rPr>
        <w:t>The Concept and Meaning</w:t>
      </w:r>
      <w:r w:rsidRPr="00232F4B">
        <w:rPr>
          <w:noProof/>
          <w:sz w:val="24"/>
          <w:szCs w:val="24"/>
        </w:rPr>
        <w:t>.</w:t>
      </w:r>
    </w:p>
    <w:p w14:paraId="24CE152E" w14:textId="77777777" w:rsidR="00232F4B" w:rsidRPr="00232F4B" w:rsidRDefault="00232F4B" w:rsidP="00232F4B">
      <w:pPr>
        <w:ind w:left="480" w:hanging="480"/>
        <w:rPr>
          <w:noProof/>
          <w:sz w:val="24"/>
          <w:szCs w:val="24"/>
        </w:rPr>
      </w:pPr>
      <w:r w:rsidRPr="00232F4B">
        <w:rPr>
          <w:noProof/>
          <w:sz w:val="24"/>
          <w:szCs w:val="24"/>
        </w:rPr>
        <w:t xml:space="preserve">Sugiyono. (2010). Metode Penelitian Bisnis. Pendekatan Kuantitatif, kualitatif dan R &amp; D. </w:t>
      </w:r>
      <w:r w:rsidRPr="00232F4B">
        <w:rPr>
          <w:i/>
          <w:iCs/>
          <w:noProof/>
          <w:sz w:val="24"/>
          <w:szCs w:val="24"/>
        </w:rPr>
        <w:t>Bandung: Alfabeta</w:t>
      </w:r>
      <w:r w:rsidRPr="00232F4B">
        <w:rPr>
          <w:noProof/>
          <w:sz w:val="24"/>
          <w:szCs w:val="24"/>
        </w:rPr>
        <w:t>.</w:t>
      </w:r>
    </w:p>
    <w:p w14:paraId="110F4388" w14:textId="77777777" w:rsidR="00232F4B" w:rsidRPr="00232F4B" w:rsidRDefault="00232F4B" w:rsidP="00232F4B">
      <w:pPr>
        <w:ind w:left="480" w:hanging="480"/>
        <w:rPr>
          <w:noProof/>
          <w:sz w:val="24"/>
        </w:rPr>
      </w:pPr>
      <w:r w:rsidRPr="00232F4B">
        <w:rPr>
          <w:noProof/>
          <w:sz w:val="24"/>
          <w:szCs w:val="24"/>
        </w:rPr>
        <w:t xml:space="preserve">Sukiyasa, K., &amp; Sukoco, S. (2013). Pengaruh media animasi terhadap hasil belajar dan motivasi belajar siswa materi sistem kelistrikan otomotif. </w:t>
      </w:r>
      <w:r w:rsidRPr="00232F4B">
        <w:rPr>
          <w:i/>
          <w:iCs/>
          <w:noProof/>
          <w:sz w:val="24"/>
          <w:szCs w:val="24"/>
        </w:rPr>
        <w:t>Jurnal Pendidikan Vokasi</w:t>
      </w:r>
      <w:r w:rsidRPr="00232F4B">
        <w:rPr>
          <w:noProof/>
          <w:sz w:val="24"/>
          <w:szCs w:val="24"/>
        </w:rPr>
        <w:t>. https://doi.org/10.21831/jpv.v3i1.1588</w:t>
      </w:r>
    </w:p>
    <w:p w14:paraId="14D8B8EF" w14:textId="2D46A6E8" w:rsidR="00AA5845" w:rsidRPr="008A53AC" w:rsidRDefault="00232F4B" w:rsidP="008A53AC">
      <w:pPr>
        <w:ind w:right="115"/>
        <w:jc w:val="both"/>
        <w:rPr>
          <w:sz w:val="24"/>
          <w:szCs w:val="24"/>
        </w:rPr>
      </w:pPr>
      <w:r>
        <w:rPr>
          <w:sz w:val="24"/>
          <w:szCs w:val="24"/>
        </w:rPr>
        <w:fldChar w:fldCharType="end"/>
      </w:r>
    </w:p>
    <w:p w14:paraId="4012D297" w14:textId="1E95060E" w:rsidR="00233B18" w:rsidRPr="00726FF9" w:rsidRDefault="00726FF9" w:rsidP="003D4A8B">
      <w:pPr>
        <w:shd w:val="clear" w:color="auto" w:fill="FFFFFF"/>
        <w:ind w:left="720" w:hanging="720"/>
        <w:jc w:val="both"/>
        <w:rPr>
          <w:color w:val="000000"/>
          <w:sz w:val="24"/>
          <w:szCs w:val="24"/>
        </w:rPr>
      </w:pPr>
      <w:r>
        <w:rPr>
          <w:color w:val="000000"/>
          <w:sz w:val="24"/>
          <w:szCs w:val="24"/>
        </w:rPr>
        <w:t>.</w:t>
      </w:r>
    </w:p>
    <w:sectPr w:rsidR="00233B18" w:rsidRPr="00726FF9" w:rsidSect="00613223">
      <w:headerReference w:type="even" r:id="rId19"/>
      <w:headerReference w:type="default" r:id="rId20"/>
      <w:footerReference w:type="even" r:id="rId21"/>
      <w:footerReference w:type="default" r:id="rId22"/>
      <w:pgSz w:w="11909" w:h="16834" w:code="9"/>
      <w:pgMar w:top="1701" w:right="1701" w:bottom="1701" w:left="2268" w:header="720" w:footer="794" w:gutter="0"/>
      <w:pgNumType w:start="1"/>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946A6" w14:textId="77777777" w:rsidR="00597B16" w:rsidRDefault="00597B16">
      <w:r>
        <w:separator/>
      </w:r>
    </w:p>
  </w:endnote>
  <w:endnote w:type="continuationSeparator" w:id="0">
    <w:p w14:paraId="295CD8B3" w14:textId="77777777" w:rsidR="00597B16" w:rsidRDefault="0059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FA9C2" w14:textId="61B03548" w:rsidR="003A62B6" w:rsidRDefault="003A62B6" w:rsidP="00264302">
    <w:pPr>
      <w:pStyle w:val="Footer"/>
    </w:pPr>
    <w:r>
      <w:rPr>
        <w:noProof/>
      </w:rPr>
      <mc:AlternateContent>
        <mc:Choice Requires="wps">
          <w:drawing>
            <wp:anchor distT="0" distB="0" distL="114300" distR="114300" simplePos="0" relativeHeight="251657216" behindDoc="0" locked="0" layoutInCell="1" allowOverlap="1" wp14:anchorId="7BCCD330" wp14:editId="30810BD8">
              <wp:simplePos x="0" y="0"/>
              <wp:positionH relativeFrom="column">
                <wp:posOffset>-344805</wp:posOffset>
              </wp:positionH>
              <wp:positionV relativeFrom="paragraph">
                <wp:posOffset>-466090</wp:posOffset>
              </wp:positionV>
              <wp:extent cx="5819775" cy="635"/>
              <wp:effectExtent l="0" t="0" r="9525" b="184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483EAC" id="_x0000_t32" coordsize="21600,21600" o:spt="32" o:oned="t" path="m,l21600,21600e" filled="f">
              <v:path arrowok="t" fillok="f" o:connecttype="none"/>
              <o:lock v:ext="edit" shapetype="t"/>
            </v:shapetype>
            <v:shape id="AutoShape 2" o:spid="_x0000_s1026" type="#_x0000_t32" style="position:absolute;margin-left:-27.15pt;margin-top:-36.7pt;width:458.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" strokeweight="1.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01" w:type="pct"/>
      <w:jc w:val="right"/>
      <w:tblCellMar>
        <w:top w:w="115" w:type="dxa"/>
        <w:left w:w="115" w:type="dxa"/>
        <w:bottom w:w="115" w:type="dxa"/>
        <w:right w:w="115" w:type="dxa"/>
      </w:tblCellMar>
      <w:tblLook w:val="04A0" w:firstRow="1" w:lastRow="0" w:firstColumn="1" w:lastColumn="0" w:noHBand="0" w:noVBand="1"/>
    </w:tblPr>
    <w:tblGrid>
      <w:gridCol w:w="7793"/>
      <w:gridCol w:w="542"/>
    </w:tblGrid>
    <w:tr w:rsidR="003A62B6" w14:paraId="52306E3C" w14:textId="77777777" w:rsidTr="00107A55">
      <w:trPr>
        <w:jc w:val="right"/>
      </w:trPr>
      <w:tc>
        <w:tcPr>
          <w:tcW w:w="7793" w:type="dxa"/>
          <w:tcBorders>
            <w:top w:val="single" w:sz="4" w:space="0" w:color="auto"/>
          </w:tcBorders>
          <w:vAlign w:val="center"/>
        </w:tcPr>
        <w:sdt>
          <w:sdtPr>
            <w:rPr>
              <w:b/>
              <w:color w:val="000000" w:themeColor="text1"/>
              <w:lang w:val="id-ID"/>
            </w:rPr>
            <w:alias w:val="Author"/>
            <w:tag w:val=""/>
            <w:id w:val="1534539408"/>
            <w:placeholder>
              <w:docPart w:val="A332321096214B44AD34F7C4F2FCD175"/>
            </w:placeholder>
            <w:dataBinding w:prefixMappings="xmlns:ns0='http://purl.org/dc/elements/1.1/' xmlns:ns1='http://schemas.openxmlformats.org/package/2006/metadata/core-properties' " w:xpath="/ns1:coreProperties[1]/ns0:creator[1]" w:storeItemID="{6C3C8BC8-F283-45AE-878A-BAB7291924A1}"/>
            <w:text/>
          </w:sdtPr>
          <w:sdtEndPr/>
          <w:sdtContent>
            <w:p w14:paraId="696996AB" w14:textId="20B4D718" w:rsidR="003A62B6" w:rsidRPr="00600853" w:rsidRDefault="003A62B6" w:rsidP="00600853">
              <w:pPr>
                <w:pStyle w:val="Header"/>
                <w:rPr>
                  <w:caps/>
                  <w:color w:val="000000"/>
                </w:rPr>
              </w:pPr>
              <w:r>
                <w:rPr>
                  <w:b/>
                  <w:color w:val="000000" w:themeColor="text1"/>
                </w:rPr>
                <w:t xml:space="preserve">JMPM: </w:t>
              </w:r>
              <w:r w:rsidRPr="00600853">
                <w:rPr>
                  <w:b/>
                  <w:lang w:val="id-ID"/>
                </w:rPr>
                <w:t xml:space="preserve">Jurnal Matematika dan Pendidikan Matematika Vol. </w:t>
              </w:r>
              <w:r>
                <w:rPr>
                  <w:b/>
                </w:rPr>
                <w:t>4</w:t>
              </w:r>
              <w:r w:rsidRPr="00600853">
                <w:rPr>
                  <w:b/>
                  <w:lang w:val="id-ID"/>
                </w:rPr>
                <w:t xml:space="preserve"> No. </w:t>
              </w:r>
              <w:r>
                <w:rPr>
                  <w:b/>
                </w:rPr>
                <w:t>2 September 2019</w:t>
              </w:r>
            </w:p>
          </w:sdtContent>
        </w:sdt>
      </w:tc>
      <w:tc>
        <w:tcPr>
          <w:tcW w:w="542" w:type="dxa"/>
          <w:tcBorders>
            <w:top w:val="single" w:sz="4" w:space="0" w:color="FF0000"/>
          </w:tcBorders>
          <w:shd w:val="clear" w:color="auto" w:fill="FFFFFF" w:themeFill="background1"/>
          <w:vAlign w:val="center"/>
        </w:tcPr>
        <w:p w14:paraId="12C60813" w14:textId="2E804B7A" w:rsidR="003A62B6" w:rsidRPr="00600853" w:rsidRDefault="003A62B6">
          <w:pPr>
            <w:pStyle w:val="Footer"/>
            <w:jc w:val="center"/>
          </w:pPr>
          <w:r w:rsidRPr="00600853">
            <w:fldChar w:fldCharType="begin"/>
          </w:r>
          <w:r w:rsidRPr="00600853">
            <w:instrText xml:space="preserve"> PAGE   \* MERGEFORMAT </w:instrText>
          </w:r>
          <w:r w:rsidRPr="00600853">
            <w:fldChar w:fldCharType="separate"/>
          </w:r>
          <w:r w:rsidR="008F772B">
            <w:rPr>
              <w:noProof/>
            </w:rPr>
            <w:t>6</w:t>
          </w:r>
          <w:r w:rsidRPr="00600853">
            <w:rPr>
              <w:noProof/>
            </w:rPr>
            <w:fldChar w:fldCharType="end"/>
          </w:r>
        </w:p>
      </w:tc>
    </w:tr>
  </w:tbl>
  <w:p w14:paraId="266F3CF8" w14:textId="77777777" w:rsidR="003A62B6" w:rsidRPr="009129A2" w:rsidRDefault="003A62B6" w:rsidP="00496328">
    <w:pPr>
      <w:pStyle w:val="Footer"/>
      <w:rPr>
        <w:b/>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EAA92" w14:textId="77777777" w:rsidR="00597B16" w:rsidRDefault="00597B16">
      <w:r>
        <w:separator/>
      </w:r>
    </w:p>
  </w:footnote>
  <w:footnote w:type="continuationSeparator" w:id="0">
    <w:p w14:paraId="19D60984" w14:textId="77777777" w:rsidR="00597B16" w:rsidRDefault="00597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0F97" w14:textId="5FE79412" w:rsidR="003A62B6" w:rsidRPr="003E6C3C" w:rsidRDefault="003A62B6" w:rsidP="003E6C3C">
    <w:pPr>
      <w:pStyle w:val="Header"/>
      <w:jc w:val="right"/>
      <w:rPr>
        <w:lang w:val="id-ID"/>
      </w:rPr>
    </w:pPr>
    <w:r>
      <w:rPr>
        <w:noProof/>
      </w:rPr>
      <mc:AlternateContent>
        <mc:Choice Requires="wps">
          <w:drawing>
            <wp:anchor distT="0" distB="0" distL="114300" distR="114300" simplePos="0" relativeHeight="251656192" behindDoc="0" locked="0" layoutInCell="1" allowOverlap="1" wp14:anchorId="1A1E66B7" wp14:editId="2C76AD6A">
              <wp:simplePos x="0" y="0"/>
              <wp:positionH relativeFrom="column">
                <wp:posOffset>-335280</wp:posOffset>
              </wp:positionH>
              <wp:positionV relativeFrom="paragraph">
                <wp:posOffset>591185</wp:posOffset>
              </wp:positionV>
              <wp:extent cx="5819775" cy="635"/>
              <wp:effectExtent l="0" t="0" r="9525" b="1841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CC0B4F" id="_x0000_t32" coordsize="21600,21600" o:spt="32" o:oned="t" path="m,l21600,21600e" filled="f">
              <v:path arrowok="t" fillok="f" o:connecttype="none"/>
              <o:lock v:ext="edit" shapetype="t"/>
            </v:shapetype>
            <v:shape id="AutoShape 1" o:spid="_x0000_s1026" type="#_x0000_t32" style="position:absolute;margin-left:-26.4pt;margin-top:46.55pt;width:458.2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" strokeweight="1.5pt"/>
          </w:pict>
        </mc:Fallback>
      </mc:AlternateContent>
    </w:r>
    <w:r>
      <w:rPr>
        <w:i/>
        <w:lang w:val="id-ID"/>
      </w:rPr>
      <w:t>Tuliskan judul artikel disini dengan format Title Cas, jenis huruf Times New Roman 10pt, italic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3F13" w14:textId="77777777" w:rsidR="003A62B6" w:rsidRDefault="003A62B6" w:rsidP="007E6948">
    <w:pPr>
      <w:pStyle w:val="Header"/>
      <w:jc w:val="right"/>
      <w:rPr>
        <w:i/>
      </w:rPr>
    </w:pPr>
    <w:r>
      <w:rPr>
        <w:i/>
      </w:rPr>
      <w:t xml:space="preserve">Pengembangan Media Audiovisual Powtoon Pada Pembelajaran Matematika </w:t>
    </w:r>
  </w:p>
  <w:p w14:paraId="27025714" w14:textId="4F4C834F" w:rsidR="003A62B6" w:rsidRPr="007E6948" w:rsidRDefault="003A62B6" w:rsidP="007E6948">
    <w:pPr>
      <w:pStyle w:val="Header"/>
      <w:jc w:val="right"/>
      <w:rPr>
        <w:i/>
      </w:rPr>
    </w:pPr>
    <w:r>
      <w:rPr>
        <w:i/>
      </w:rPr>
      <w:t>Untuk Siswa Sekolah Dasar</w:t>
    </w:r>
  </w:p>
  <w:p w14:paraId="1FD36B6A" w14:textId="3A061EAB" w:rsidR="003A62B6" w:rsidRDefault="003A62B6" w:rsidP="009129A2">
    <w:pPr>
      <w:pStyle w:val="Header"/>
    </w:pPr>
    <w:r>
      <w:rPr>
        <w:noProof/>
      </w:rPr>
      <mc:AlternateContent>
        <mc:Choice Requires="wps">
          <w:drawing>
            <wp:anchor distT="0" distB="0" distL="114300" distR="114300" simplePos="0" relativeHeight="251658240" behindDoc="0" locked="0" layoutInCell="1" allowOverlap="1" wp14:anchorId="1B57365A" wp14:editId="0DDB883C">
              <wp:simplePos x="0" y="0"/>
              <wp:positionH relativeFrom="column">
                <wp:posOffset>-1905</wp:posOffset>
              </wp:positionH>
              <wp:positionV relativeFrom="paragraph">
                <wp:posOffset>445135</wp:posOffset>
              </wp:positionV>
              <wp:extent cx="5038725" cy="635"/>
              <wp:effectExtent l="0" t="0" r="9525" b="1841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E63CD7D" id="_x0000_t32" coordsize="21600,21600" o:spt="32" o:oned="t" path="m,l21600,21600e" filled="f">
              <v:path arrowok="t" fillok="f" o:connecttype="none"/>
              <o:lock v:ext="edit" shapetype="t"/>
            </v:shapetype>
            <v:shape id="AutoShape 5" o:spid="_x0000_s1026" type="#_x0000_t32" style="position:absolute;margin-left:-.15pt;margin-top:35.05pt;width:396.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F6F"/>
    <w:multiLevelType w:val="multilevel"/>
    <w:tmpl w:val="8F9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975CBF"/>
    <w:multiLevelType w:val="multilevel"/>
    <w:tmpl w:val="95DC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0860C4"/>
    <w:multiLevelType w:val="multilevel"/>
    <w:tmpl w:val="0B3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495E36"/>
    <w:multiLevelType w:val="multilevel"/>
    <w:tmpl w:val="0CE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4C46A6"/>
    <w:multiLevelType w:val="hybridMultilevel"/>
    <w:tmpl w:val="572EE2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B36650"/>
    <w:multiLevelType w:val="hybridMultilevel"/>
    <w:tmpl w:val="944EDE56"/>
    <w:lvl w:ilvl="0" w:tplc="D9A047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404B4706"/>
    <w:multiLevelType w:val="hybridMultilevel"/>
    <w:tmpl w:val="1E1C6C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51918FE"/>
    <w:multiLevelType w:val="singleLevel"/>
    <w:tmpl w:val="D8C0E880"/>
    <w:lvl w:ilvl="0">
      <w:start w:val="1"/>
      <w:numFmt w:val="decimal"/>
      <w:lvlText w:val="%1."/>
      <w:legacy w:legacy="1" w:legacySpace="0" w:legacyIndent="240"/>
      <w:lvlJc w:val="left"/>
      <w:rPr>
        <w:rFonts w:ascii="Times New Roman" w:hAnsi="Times New Roman" w:cs="Times New Roman" w:hint="default"/>
      </w:rPr>
    </w:lvl>
  </w:abstractNum>
  <w:abstractNum w:abstractNumId="8">
    <w:nsid w:val="46200DD0"/>
    <w:multiLevelType w:val="hybridMultilevel"/>
    <w:tmpl w:val="BFB65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345DFF"/>
    <w:multiLevelType w:val="multilevel"/>
    <w:tmpl w:val="70A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9862E97"/>
    <w:multiLevelType w:val="multilevel"/>
    <w:tmpl w:val="058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A3E3CC8"/>
    <w:multiLevelType w:val="hybridMultilevel"/>
    <w:tmpl w:val="5AE22AD6"/>
    <w:lvl w:ilvl="0" w:tplc="CC8C9532">
      <w:start w:val="1"/>
      <w:numFmt w:val="lowerLetter"/>
      <w:lvlText w:val="%1."/>
      <w:lvlJc w:val="left"/>
      <w:pPr>
        <w:ind w:left="1069" w:hanging="360"/>
      </w:pPr>
      <w:rPr>
        <w:rFonts w:ascii="Times New Roman" w:eastAsiaTheme="minorHAns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2">
    <w:nsid w:val="737B18A3"/>
    <w:multiLevelType w:val="hybridMultilevel"/>
    <w:tmpl w:val="BA18BD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C7C7E71"/>
    <w:multiLevelType w:val="hybridMultilevel"/>
    <w:tmpl w:val="CA42E4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10"/>
  </w:num>
  <w:num w:numId="5">
    <w:abstractNumId w:val="2"/>
  </w:num>
  <w:num w:numId="6">
    <w:abstractNumId w:val="3"/>
  </w:num>
  <w:num w:numId="7">
    <w:abstractNumId w:val="1"/>
  </w:num>
  <w:num w:numId="8">
    <w:abstractNumId w:val="9"/>
  </w:num>
  <w:num w:numId="9">
    <w:abstractNumId w:val="0"/>
  </w:num>
  <w:num w:numId="10">
    <w:abstractNumId w:val="12"/>
  </w:num>
  <w:num w:numId="11">
    <w:abstractNumId w:val="13"/>
  </w:num>
  <w:num w:numId="12">
    <w:abstractNumId w:val="6"/>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3F5"/>
    <w:rsid w:val="000129C9"/>
    <w:rsid w:val="000172B3"/>
    <w:rsid w:val="0003127C"/>
    <w:rsid w:val="000320E8"/>
    <w:rsid w:val="0003503F"/>
    <w:rsid w:val="000368D7"/>
    <w:rsid w:val="000527F4"/>
    <w:rsid w:val="00061DE9"/>
    <w:rsid w:val="00066282"/>
    <w:rsid w:val="000665BE"/>
    <w:rsid w:val="000726B1"/>
    <w:rsid w:val="000764D3"/>
    <w:rsid w:val="00080160"/>
    <w:rsid w:val="0008088E"/>
    <w:rsid w:val="00080FAC"/>
    <w:rsid w:val="000839A6"/>
    <w:rsid w:val="00096256"/>
    <w:rsid w:val="000B131A"/>
    <w:rsid w:val="000C12F9"/>
    <w:rsid w:val="000C5C6F"/>
    <w:rsid w:val="000D301B"/>
    <w:rsid w:val="000E12A6"/>
    <w:rsid w:val="000F2F24"/>
    <w:rsid w:val="000F494A"/>
    <w:rsid w:val="00101347"/>
    <w:rsid w:val="001047F7"/>
    <w:rsid w:val="00105C1D"/>
    <w:rsid w:val="00107A55"/>
    <w:rsid w:val="0011118B"/>
    <w:rsid w:val="00121291"/>
    <w:rsid w:val="00122C13"/>
    <w:rsid w:val="00130E8D"/>
    <w:rsid w:val="001405D9"/>
    <w:rsid w:val="001413F6"/>
    <w:rsid w:val="0015054A"/>
    <w:rsid w:val="00150B68"/>
    <w:rsid w:val="00153896"/>
    <w:rsid w:val="001545C4"/>
    <w:rsid w:val="0016091C"/>
    <w:rsid w:val="001620F1"/>
    <w:rsid w:val="00166E2A"/>
    <w:rsid w:val="00177240"/>
    <w:rsid w:val="0019387E"/>
    <w:rsid w:val="00196EF9"/>
    <w:rsid w:val="001C4EEA"/>
    <w:rsid w:val="001D1515"/>
    <w:rsid w:val="001E0CC3"/>
    <w:rsid w:val="001E549D"/>
    <w:rsid w:val="001E5F6C"/>
    <w:rsid w:val="001E5F83"/>
    <w:rsid w:val="001E6954"/>
    <w:rsid w:val="001F00AB"/>
    <w:rsid w:val="001F2598"/>
    <w:rsid w:val="00203510"/>
    <w:rsid w:val="00210F52"/>
    <w:rsid w:val="002214BF"/>
    <w:rsid w:val="00225E8A"/>
    <w:rsid w:val="00232F4B"/>
    <w:rsid w:val="00233B18"/>
    <w:rsid w:val="00237405"/>
    <w:rsid w:val="00243A88"/>
    <w:rsid w:val="00243FC0"/>
    <w:rsid w:val="002525C3"/>
    <w:rsid w:val="00252A9E"/>
    <w:rsid w:val="00256FA1"/>
    <w:rsid w:val="002609F6"/>
    <w:rsid w:val="00262209"/>
    <w:rsid w:val="0026230A"/>
    <w:rsid w:val="00263FD9"/>
    <w:rsid w:val="00264302"/>
    <w:rsid w:val="0026678A"/>
    <w:rsid w:val="00267180"/>
    <w:rsid w:val="00277D73"/>
    <w:rsid w:val="002842F4"/>
    <w:rsid w:val="002912C6"/>
    <w:rsid w:val="00291A01"/>
    <w:rsid w:val="002A322D"/>
    <w:rsid w:val="002B13DA"/>
    <w:rsid w:val="002C20BE"/>
    <w:rsid w:val="002C5818"/>
    <w:rsid w:val="002D37F2"/>
    <w:rsid w:val="002D5891"/>
    <w:rsid w:val="002E10C1"/>
    <w:rsid w:val="002E19A8"/>
    <w:rsid w:val="002E411D"/>
    <w:rsid w:val="002E460D"/>
    <w:rsid w:val="002E6946"/>
    <w:rsid w:val="002F2267"/>
    <w:rsid w:val="00320F39"/>
    <w:rsid w:val="00324101"/>
    <w:rsid w:val="0033142B"/>
    <w:rsid w:val="00331D95"/>
    <w:rsid w:val="00331E69"/>
    <w:rsid w:val="00333FC8"/>
    <w:rsid w:val="00337FB4"/>
    <w:rsid w:val="00342B72"/>
    <w:rsid w:val="003447B0"/>
    <w:rsid w:val="00350B87"/>
    <w:rsid w:val="0036077D"/>
    <w:rsid w:val="00371323"/>
    <w:rsid w:val="00372FA2"/>
    <w:rsid w:val="00375E45"/>
    <w:rsid w:val="003910A8"/>
    <w:rsid w:val="003953F6"/>
    <w:rsid w:val="003A6117"/>
    <w:rsid w:val="003A62B6"/>
    <w:rsid w:val="003A6E55"/>
    <w:rsid w:val="003B1C7B"/>
    <w:rsid w:val="003B4A38"/>
    <w:rsid w:val="003B6410"/>
    <w:rsid w:val="003B71CC"/>
    <w:rsid w:val="003C42C1"/>
    <w:rsid w:val="003D4A8B"/>
    <w:rsid w:val="003E6C3C"/>
    <w:rsid w:val="003E7D3F"/>
    <w:rsid w:val="003F2432"/>
    <w:rsid w:val="003F2BDC"/>
    <w:rsid w:val="003F5530"/>
    <w:rsid w:val="0040061B"/>
    <w:rsid w:val="004037F3"/>
    <w:rsid w:val="004066E9"/>
    <w:rsid w:val="00410FD8"/>
    <w:rsid w:val="00426608"/>
    <w:rsid w:val="004279CF"/>
    <w:rsid w:val="00431B05"/>
    <w:rsid w:val="00433BA0"/>
    <w:rsid w:val="0046414A"/>
    <w:rsid w:val="004700B7"/>
    <w:rsid w:val="00474995"/>
    <w:rsid w:val="00475D0B"/>
    <w:rsid w:val="00481C28"/>
    <w:rsid w:val="00483863"/>
    <w:rsid w:val="00490D95"/>
    <w:rsid w:val="00494C5B"/>
    <w:rsid w:val="00496328"/>
    <w:rsid w:val="004A5C55"/>
    <w:rsid w:val="004D2D22"/>
    <w:rsid w:val="004E26A4"/>
    <w:rsid w:val="004E3FB3"/>
    <w:rsid w:val="004E42C5"/>
    <w:rsid w:val="00500953"/>
    <w:rsid w:val="00500DB7"/>
    <w:rsid w:val="00506087"/>
    <w:rsid w:val="00510B81"/>
    <w:rsid w:val="005124B7"/>
    <w:rsid w:val="0051306C"/>
    <w:rsid w:val="0051611A"/>
    <w:rsid w:val="00523363"/>
    <w:rsid w:val="00524448"/>
    <w:rsid w:val="00524D04"/>
    <w:rsid w:val="0052587C"/>
    <w:rsid w:val="005323FB"/>
    <w:rsid w:val="00532437"/>
    <w:rsid w:val="005335A2"/>
    <w:rsid w:val="00545016"/>
    <w:rsid w:val="00551773"/>
    <w:rsid w:val="00553927"/>
    <w:rsid w:val="00554DDD"/>
    <w:rsid w:val="00563239"/>
    <w:rsid w:val="0057099C"/>
    <w:rsid w:val="005821EB"/>
    <w:rsid w:val="005821FB"/>
    <w:rsid w:val="00584FAC"/>
    <w:rsid w:val="00597B16"/>
    <w:rsid w:val="005A0B15"/>
    <w:rsid w:val="005A1999"/>
    <w:rsid w:val="005A65F5"/>
    <w:rsid w:val="005A725C"/>
    <w:rsid w:val="005C33F5"/>
    <w:rsid w:val="005C7FC4"/>
    <w:rsid w:val="005D485F"/>
    <w:rsid w:val="005D5A4E"/>
    <w:rsid w:val="005D5E70"/>
    <w:rsid w:val="005D6DAB"/>
    <w:rsid w:val="005D7E31"/>
    <w:rsid w:val="005E415C"/>
    <w:rsid w:val="005E736A"/>
    <w:rsid w:val="005F32C8"/>
    <w:rsid w:val="00600853"/>
    <w:rsid w:val="0060538F"/>
    <w:rsid w:val="006062E4"/>
    <w:rsid w:val="00606E10"/>
    <w:rsid w:val="00607C25"/>
    <w:rsid w:val="00613223"/>
    <w:rsid w:val="0061448D"/>
    <w:rsid w:val="006273D8"/>
    <w:rsid w:val="00643084"/>
    <w:rsid w:val="00653D99"/>
    <w:rsid w:val="0065694A"/>
    <w:rsid w:val="00665B5C"/>
    <w:rsid w:val="00681C1B"/>
    <w:rsid w:val="0068528A"/>
    <w:rsid w:val="00686259"/>
    <w:rsid w:val="00687B83"/>
    <w:rsid w:val="00695D9E"/>
    <w:rsid w:val="006A4F2A"/>
    <w:rsid w:val="006B6AB4"/>
    <w:rsid w:val="006B70A0"/>
    <w:rsid w:val="006C3FDA"/>
    <w:rsid w:val="006D1C2E"/>
    <w:rsid w:val="006E0382"/>
    <w:rsid w:val="006E5DB0"/>
    <w:rsid w:val="006F1450"/>
    <w:rsid w:val="006F3EF0"/>
    <w:rsid w:val="006F7B11"/>
    <w:rsid w:val="00711043"/>
    <w:rsid w:val="0071705F"/>
    <w:rsid w:val="007248FD"/>
    <w:rsid w:val="00726FF9"/>
    <w:rsid w:val="0073205E"/>
    <w:rsid w:val="0073254B"/>
    <w:rsid w:val="007341CE"/>
    <w:rsid w:val="00745373"/>
    <w:rsid w:val="0075428F"/>
    <w:rsid w:val="00756B5E"/>
    <w:rsid w:val="00757CDB"/>
    <w:rsid w:val="00760D96"/>
    <w:rsid w:val="00761E64"/>
    <w:rsid w:val="0076210E"/>
    <w:rsid w:val="00771C25"/>
    <w:rsid w:val="007722CC"/>
    <w:rsid w:val="00772520"/>
    <w:rsid w:val="0077255C"/>
    <w:rsid w:val="00774B5B"/>
    <w:rsid w:val="00781A88"/>
    <w:rsid w:val="007835EC"/>
    <w:rsid w:val="007936DB"/>
    <w:rsid w:val="00794DF6"/>
    <w:rsid w:val="007B1F60"/>
    <w:rsid w:val="007D33A3"/>
    <w:rsid w:val="007D37EB"/>
    <w:rsid w:val="007D577F"/>
    <w:rsid w:val="007E2189"/>
    <w:rsid w:val="007E5860"/>
    <w:rsid w:val="007E6948"/>
    <w:rsid w:val="007F052F"/>
    <w:rsid w:val="007F170C"/>
    <w:rsid w:val="007F7841"/>
    <w:rsid w:val="00807719"/>
    <w:rsid w:val="00810A57"/>
    <w:rsid w:val="008300EA"/>
    <w:rsid w:val="008428BF"/>
    <w:rsid w:val="008453FC"/>
    <w:rsid w:val="00850B4B"/>
    <w:rsid w:val="008532B9"/>
    <w:rsid w:val="008540F7"/>
    <w:rsid w:val="00855386"/>
    <w:rsid w:val="00855A44"/>
    <w:rsid w:val="00861DA6"/>
    <w:rsid w:val="008649D9"/>
    <w:rsid w:val="0087189A"/>
    <w:rsid w:val="008841E9"/>
    <w:rsid w:val="008842AB"/>
    <w:rsid w:val="00892A64"/>
    <w:rsid w:val="00896131"/>
    <w:rsid w:val="008A1367"/>
    <w:rsid w:val="008A1F64"/>
    <w:rsid w:val="008A53AC"/>
    <w:rsid w:val="008A64E7"/>
    <w:rsid w:val="008C310E"/>
    <w:rsid w:val="008D05DD"/>
    <w:rsid w:val="008D348D"/>
    <w:rsid w:val="008D753C"/>
    <w:rsid w:val="008D7722"/>
    <w:rsid w:val="008E259B"/>
    <w:rsid w:val="008E6BA4"/>
    <w:rsid w:val="008F32F2"/>
    <w:rsid w:val="008F772B"/>
    <w:rsid w:val="008F7BCE"/>
    <w:rsid w:val="009021C7"/>
    <w:rsid w:val="009129A2"/>
    <w:rsid w:val="00915791"/>
    <w:rsid w:val="00923EE3"/>
    <w:rsid w:val="00926A85"/>
    <w:rsid w:val="009307B8"/>
    <w:rsid w:val="00930FAC"/>
    <w:rsid w:val="009336FE"/>
    <w:rsid w:val="009507B7"/>
    <w:rsid w:val="009646E5"/>
    <w:rsid w:val="00984368"/>
    <w:rsid w:val="009865E7"/>
    <w:rsid w:val="00995494"/>
    <w:rsid w:val="009A22A3"/>
    <w:rsid w:val="009A2D90"/>
    <w:rsid w:val="009A335C"/>
    <w:rsid w:val="009A4868"/>
    <w:rsid w:val="009A793A"/>
    <w:rsid w:val="009B4447"/>
    <w:rsid w:val="009B4F42"/>
    <w:rsid w:val="009B539A"/>
    <w:rsid w:val="009B7634"/>
    <w:rsid w:val="009B7698"/>
    <w:rsid w:val="009C02A5"/>
    <w:rsid w:val="009C741B"/>
    <w:rsid w:val="009D4760"/>
    <w:rsid w:val="009D5DB6"/>
    <w:rsid w:val="009E48C3"/>
    <w:rsid w:val="009E5B11"/>
    <w:rsid w:val="009F0E1C"/>
    <w:rsid w:val="009F3D67"/>
    <w:rsid w:val="009F42D7"/>
    <w:rsid w:val="009F5BCD"/>
    <w:rsid w:val="00A0068B"/>
    <w:rsid w:val="00A0073D"/>
    <w:rsid w:val="00A10C49"/>
    <w:rsid w:val="00A12577"/>
    <w:rsid w:val="00A276BD"/>
    <w:rsid w:val="00A30080"/>
    <w:rsid w:val="00A3073E"/>
    <w:rsid w:val="00A40201"/>
    <w:rsid w:val="00A45C11"/>
    <w:rsid w:val="00A47B59"/>
    <w:rsid w:val="00A5798F"/>
    <w:rsid w:val="00A618B7"/>
    <w:rsid w:val="00A61FAB"/>
    <w:rsid w:val="00A66A17"/>
    <w:rsid w:val="00A672E3"/>
    <w:rsid w:val="00A71CE2"/>
    <w:rsid w:val="00A75FE7"/>
    <w:rsid w:val="00A803EE"/>
    <w:rsid w:val="00A83817"/>
    <w:rsid w:val="00A922B8"/>
    <w:rsid w:val="00AA4EA6"/>
    <w:rsid w:val="00AA5845"/>
    <w:rsid w:val="00AA5E14"/>
    <w:rsid w:val="00AA72E0"/>
    <w:rsid w:val="00AA7570"/>
    <w:rsid w:val="00AB217A"/>
    <w:rsid w:val="00AB2A0E"/>
    <w:rsid w:val="00AB637D"/>
    <w:rsid w:val="00AD2FB4"/>
    <w:rsid w:val="00AD546A"/>
    <w:rsid w:val="00AD6887"/>
    <w:rsid w:val="00AE7C12"/>
    <w:rsid w:val="00AF1378"/>
    <w:rsid w:val="00AF1C38"/>
    <w:rsid w:val="00AF1D24"/>
    <w:rsid w:val="00AF1FAD"/>
    <w:rsid w:val="00AF468D"/>
    <w:rsid w:val="00B05977"/>
    <w:rsid w:val="00B10B3D"/>
    <w:rsid w:val="00B21537"/>
    <w:rsid w:val="00B221C0"/>
    <w:rsid w:val="00B301B1"/>
    <w:rsid w:val="00B359A1"/>
    <w:rsid w:val="00B43B1F"/>
    <w:rsid w:val="00B45C61"/>
    <w:rsid w:val="00B47CF4"/>
    <w:rsid w:val="00B50873"/>
    <w:rsid w:val="00B724F5"/>
    <w:rsid w:val="00B73EAF"/>
    <w:rsid w:val="00B74618"/>
    <w:rsid w:val="00B75392"/>
    <w:rsid w:val="00B81F0C"/>
    <w:rsid w:val="00B83253"/>
    <w:rsid w:val="00B945C1"/>
    <w:rsid w:val="00BA2B6A"/>
    <w:rsid w:val="00BB1A06"/>
    <w:rsid w:val="00BB1D5E"/>
    <w:rsid w:val="00BB29F8"/>
    <w:rsid w:val="00BC0E57"/>
    <w:rsid w:val="00BC4305"/>
    <w:rsid w:val="00BC5C8D"/>
    <w:rsid w:val="00BC68BB"/>
    <w:rsid w:val="00BD0309"/>
    <w:rsid w:val="00BD1452"/>
    <w:rsid w:val="00BE1C25"/>
    <w:rsid w:val="00BE21DF"/>
    <w:rsid w:val="00BF6CF7"/>
    <w:rsid w:val="00C007BA"/>
    <w:rsid w:val="00C03722"/>
    <w:rsid w:val="00C06D5E"/>
    <w:rsid w:val="00C11583"/>
    <w:rsid w:val="00C124C6"/>
    <w:rsid w:val="00C31BC2"/>
    <w:rsid w:val="00C324F3"/>
    <w:rsid w:val="00C36584"/>
    <w:rsid w:val="00C41D65"/>
    <w:rsid w:val="00C447ED"/>
    <w:rsid w:val="00C46CD5"/>
    <w:rsid w:val="00C52991"/>
    <w:rsid w:val="00C53F46"/>
    <w:rsid w:val="00C566EF"/>
    <w:rsid w:val="00C6642F"/>
    <w:rsid w:val="00C73825"/>
    <w:rsid w:val="00C738A7"/>
    <w:rsid w:val="00C740E3"/>
    <w:rsid w:val="00C77DD3"/>
    <w:rsid w:val="00C83C83"/>
    <w:rsid w:val="00C861E0"/>
    <w:rsid w:val="00C908EF"/>
    <w:rsid w:val="00C978F6"/>
    <w:rsid w:val="00C97FF2"/>
    <w:rsid w:val="00CA0277"/>
    <w:rsid w:val="00CA1290"/>
    <w:rsid w:val="00CA2CD9"/>
    <w:rsid w:val="00CA7126"/>
    <w:rsid w:val="00CB0AAB"/>
    <w:rsid w:val="00CD13DC"/>
    <w:rsid w:val="00CD1E0A"/>
    <w:rsid w:val="00CE1C3C"/>
    <w:rsid w:val="00CE4BD8"/>
    <w:rsid w:val="00CE7B82"/>
    <w:rsid w:val="00CF0AB0"/>
    <w:rsid w:val="00CF503C"/>
    <w:rsid w:val="00CF5D1D"/>
    <w:rsid w:val="00D0058B"/>
    <w:rsid w:val="00D04419"/>
    <w:rsid w:val="00D137ED"/>
    <w:rsid w:val="00D179DF"/>
    <w:rsid w:val="00D34D33"/>
    <w:rsid w:val="00D558AD"/>
    <w:rsid w:val="00D6199F"/>
    <w:rsid w:val="00D77D59"/>
    <w:rsid w:val="00D90EC5"/>
    <w:rsid w:val="00D972EC"/>
    <w:rsid w:val="00DC0E28"/>
    <w:rsid w:val="00DD2A1F"/>
    <w:rsid w:val="00DE7D3E"/>
    <w:rsid w:val="00DF3FC9"/>
    <w:rsid w:val="00DF4C67"/>
    <w:rsid w:val="00DF625C"/>
    <w:rsid w:val="00E1437B"/>
    <w:rsid w:val="00E247E1"/>
    <w:rsid w:val="00E26EF6"/>
    <w:rsid w:val="00E30009"/>
    <w:rsid w:val="00E31140"/>
    <w:rsid w:val="00E31A8E"/>
    <w:rsid w:val="00E32A67"/>
    <w:rsid w:val="00E33C46"/>
    <w:rsid w:val="00E35E5B"/>
    <w:rsid w:val="00E45246"/>
    <w:rsid w:val="00E5065D"/>
    <w:rsid w:val="00E511DA"/>
    <w:rsid w:val="00E52556"/>
    <w:rsid w:val="00E54902"/>
    <w:rsid w:val="00E62348"/>
    <w:rsid w:val="00E62C28"/>
    <w:rsid w:val="00E63F22"/>
    <w:rsid w:val="00E668C5"/>
    <w:rsid w:val="00E74052"/>
    <w:rsid w:val="00E80BAB"/>
    <w:rsid w:val="00E8370B"/>
    <w:rsid w:val="00E854C5"/>
    <w:rsid w:val="00E971B7"/>
    <w:rsid w:val="00EA00D7"/>
    <w:rsid w:val="00EB711A"/>
    <w:rsid w:val="00EB7620"/>
    <w:rsid w:val="00EC2168"/>
    <w:rsid w:val="00EC2258"/>
    <w:rsid w:val="00ED2388"/>
    <w:rsid w:val="00ED320D"/>
    <w:rsid w:val="00ED5A13"/>
    <w:rsid w:val="00EE5178"/>
    <w:rsid w:val="00EF1BFF"/>
    <w:rsid w:val="00EF6AA5"/>
    <w:rsid w:val="00EF7CE8"/>
    <w:rsid w:val="00EF7FAF"/>
    <w:rsid w:val="00F01D28"/>
    <w:rsid w:val="00F035B5"/>
    <w:rsid w:val="00F118A8"/>
    <w:rsid w:val="00F142EB"/>
    <w:rsid w:val="00F25085"/>
    <w:rsid w:val="00F25A71"/>
    <w:rsid w:val="00F26282"/>
    <w:rsid w:val="00F30CE5"/>
    <w:rsid w:val="00F3286A"/>
    <w:rsid w:val="00F3633F"/>
    <w:rsid w:val="00F4020F"/>
    <w:rsid w:val="00F55E24"/>
    <w:rsid w:val="00F62F57"/>
    <w:rsid w:val="00F63631"/>
    <w:rsid w:val="00F67981"/>
    <w:rsid w:val="00F859B1"/>
    <w:rsid w:val="00F865B8"/>
    <w:rsid w:val="00F91DCF"/>
    <w:rsid w:val="00F94474"/>
    <w:rsid w:val="00FA6BD1"/>
    <w:rsid w:val="00FB0CE8"/>
    <w:rsid w:val="00FC0B50"/>
    <w:rsid w:val="00FC6037"/>
    <w:rsid w:val="00FE2068"/>
    <w:rsid w:val="00FE2EF0"/>
    <w:rsid w:val="00FE351E"/>
    <w:rsid w:val="00FE3545"/>
    <w:rsid w:val="00FE6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D7F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B72"/>
    <w:pPr>
      <w:widowControl w:val="0"/>
      <w:autoSpaceDE w:val="0"/>
      <w:autoSpaceDN w:val="0"/>
      <w:adjustRightInd w:val="0"/>
    </w:pPr>
  </w:style>
  <w:style w:type="paragraph" w:styleId="Heading4">
    <w:name w:val="heading 4"/>
    <w:basedOn w:val="Normal"/>
    <w:next w:val="Normal"/>
    <w:link w:val="Heading4Char"/>
    <w:uiPriority w:val="9"/>
    <w:unhideWhenUsed/>
    <w:qFormat/>
    <w:rsid w:val="00A40201"/>
    <w:pPr>
      <w:keepNext/>
      <w:keepLines/>
      <w:widowControl/>
      <w:autoSpaceDE/>
      <w:autoSpaceDN/>
      <w:adjustRightInd/>
      <w:spacing w:before="240"/>
      <w:jc w:val="center"/>
      <w:outlineLvl w:val="3"/>
    </w:pPr>
    <w:rPr>
      <w:rFonts w:ascii="Cambria" w:hAnsi="Cambria"/>
      <w:b/>
      <w:bCs/>
      <w:iCs/>
      <w:caps/>
      <w:color w:val="000000"/>
    </w:rPr>
  </w:style>
  <w:style w:type="paragraph" w:styleId="Heading5">
    <w:name w:val="heading 5"/>
    <w:basedOn w:val="Normal"/>
    <w:next w:val="Normal"/>
    <w:link w:val="Heading5Char"/>
    <w:unhideWhenUsed/>
    <w:qFormat/>
    <w:rsid w:val="000129C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1347"/>
    <w:pPr>
      <w:tabs>
        <w:tab w:val="center" w:pos="4320"/>
        <w:tab w:val="right" w:pos="8640"/>
      </w:tabs>
    </w:pPr>
  </w:style>
  <w:style w:type="paragraph" w:styleId="Footer">
    <w:name w:val="footer"/>
    <w:basedOn w:val="Normal"/>
    <w:link w:val="FooterChar"/>
    <w:uiPriority w:val="99"/>
    <w:rsid w:val="00101347"/>
    <w:pPr>
      <w:tabs>
        <w:tab w:val="center" w:pos="4320"/>
        <w:tab w:val="right" w:pos="8640"/>
      </w:tabs>
    </w:pPr>
  </w:style>
  <w:style w:type="character" w:styleId="PageNumber">
    <w:name w:val="page number"/>
    <w:basedOn w:val="DefaultParagraphFont"/>
    <w:rsid w:val="00101347"/>
  </w:style>
  <w:style w:type="character" w:customStyle="1" w:styleId="FooterChar">
    <w:name w:val="Footer Char"/>
    <w:basedOn w:val="DefaultParagraphFont"/>
    <w:link w:val="Footer"/>
    <w:uiPriority w:val="99"/>
    <w:rsid w:val="009E48C3"/>
  </w:style>
  <w:style w:type="character" w:customStyle="1" w:styleId="HeaderChar">
    <w:name w:val="Header Char"/>
    <w:basedOn w:val="DefaultParagraphFont"/>
    <w:link w:val="Header"/>
    <w:uiPriority w:val="99"/>
    <w:rsid w:val="009E48C3"/>
  </w:style>
  <w:style w:type="paragraph" w:styleId="BalloonText">
    <w:name w:val="Balloon Text"/>
    <w:basedOn w:val="Normal"/>
    <w:link w:val="BalloonTextChar"/>
    <w:rsid w:val="00C97FF2"/>
    <w:rPr>
      <w:rFonts w:ascii="Tahoma" w:hAnsi="Tahoma"/>
      <w:sz w:val="16"/>
      <w:szCs w:val="16"/>
    </w:rPr>
  </w:style>
  <w:style w:type="character" w:customStyle="1" w:styleId="BalloonTextChar">
    <w:name w:val="Balloon Text Char"/>
    <w:link w:val="BalloonText"/>
    <w:rsid w:val="00C97FF2"/>
    <w:rPr>
      <w:rFonts w:ascii="Tahoma" w:hAnsi="Tahoma" w:cs="Tahoma"/>
      <w:sz w:val="16"/>
      <w:szCs w:val="16"/>
    </w:rPr>
  </w:style>
  <w:style w:type="character" w:customStyle="1" w:styleId="Heading4Char">
    <w:name w:val="Heading 4 Char"/>
    <w:link w:val="Heading4"/>
    <w:uiPriority w:val="9"/>
    <w:rsid w:val="00A40201"/>
    <w:rPr>
      <w:rFonts w:ascii="Cambria" w:hAnsi="Cambria"/>
      <w:b/>
      <w:bCs/>
      <w:iCs/>
      <w:caps/>
      <w:color w:val="000000"/>
    </w:rPr>
  </w:style>
  <w:style w:type="character" w:customStyle="1" w:styleId="Heading5Char">
    <w:name w:val="Heading 5 Char"/>
    <w:link w:val="Heading5"/>
    <w:rsid w:val="000129C9"/>
    <w:rPr>
      <w:rFonts w:ascii="Calibri" w:eastAsia="Times New Roman" w:hAnsi="Calibri" w:cs="Times New Roman"/>
      <w:b/>
      <w:bCs/>
      <w:i/>
      <w:iCs/>
      <w:sz w:val="26"/>
      <w:szCs w:val="26"/>
      <w:lang w:val="en-US" w:eastAsia="en-US"/>
    </w:rPr>
  </w:style>
  <w:style w:type="table" w:styleId="TableGrid">
    <w:name w:val="Table Grid"/>
    <w:basedOn w:val="TableNormal"/>
    <w:uiPriority w:val="59"/>
    <w:rsid w:val="000E12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761E64"/>
  </w:style>
  <w:style w:type="character" w:styleId="Emphasis">
    <w:name w:val="Emphasis"/>
    <w:uiPriority w:val="20"/>
    <w:qFormat/>
    <w:rsid w:val="00153896"/>
    <w:rPr>
      <w:i/>
      <w:iCs/>
    </w:rPr>
  </w:style>
  <w:style w:type="paragraph" w:styleId="BodyText">
    <w:name w:val="Body Text"/>
    <w:basedOn w:val="Normal"/>
    <w:link w:val="BodyTextChar"/>
    <w:uiPriority w:val="99"/>
    <w:rsid w:val="00153896"/>
    <w:pPr>
      <w:widowControl/>
      <w:suppressAutoHyphens/>
      <w:autoSpaceDE/>
      <w:autoSpaceDN/>
      <w:adjustRightInd/>
      <w:spacing w:after="120"/>
    </w:pPr>
    <w:rPr>
      <w:sz w:val="24"/>
      <w:szCs w:val="24"/>
      <w:lang w:eastAsia="ar-SA"/>
    </w:rPr>
  </w:style>
  <w:style w:type="character" w:customStyle="1" w:styleId="BodyTextChar">
    <w:name w:val="Body Text Char"/>
    <w:link w:val="BodyText"/>
    <w:uiPriority w:val="99"/>
    <w:rsid w:val="00153896"/>
    <w:rPr>
      <w:sz w:val="24"/>
      <w:szCs w:val="24"/>
      <w:lang w:eastAsia="ar-SA"/>
    </w:rPr>
  </w:style>
  <w:style w:type="character" w:styleId="Hyperlink">
    <w:name w:val="Hyperlink"/>
    <w:rsid w:val="00153896"/>
    <w:rPr>
      <w:color w:val="0000FF"/>
      <w:u w:val="single"/>
    </w:rPr>
  </w:style>
  <w:style w:type="paragraph" w:styleId="HTMLPreformatted">
    <w:name w:val="HTML Preformatted"/>
    <w:basedOn w:val="Normal"/>
    <w:link w:val="HTMLPreformattedChar"/>
    <w:uiPriority w:val="99"/>
    <w:rsid w:val="00B81F0C"/>
    <w:rPr>
      <w:rFonts w:ascii="Courier New" w:hAnsi="Courier New"/>
    </w:rPr>
  </w:style>
  <w:style w:type="character" w:customStyle="1" w:styleId="HTMLPreformattedChar">
    <w:name w:val="HTML Preformatted Char"/>
    <w:link w:val="HTMLPreformatted"/>
    <w:uiPriority w:val="99"/>
    <w:rsid w:val="00B81F0C"/>
    <w:rPr>
      <w:rFonts w:ascii="Courier New" w:hAnsi="Courier New" w:cs="Courier New"/>
      <w:lang w:val="en-US" w:eastAsia="en-US"/>
    </w:rPr>
  </w:style>
  <w:style w:type="paragraph" w:styleId="ListParagraph">
    <w:name w:val="List Paragraph"/>
    <w:aliases w:val="Body of text,List Paragraph1"/>
    <w:basedOn w:val="Normal"/>
    <w:link w:val="ListParagraphChar"/>
    <w:uiPriority w:val="34"/>
    <w:qFormat/>
    <w:rsid w:val="00324101"/>
    <w:pPr>
      <w:ind w:left="720"/>
      <w:contextualSpacing/>
    </w:pPr>
  </w:style>
  <w:style w:type="character" w:customStyle="1" w:styleId="ListParagraphChar">
    <w:name w:val="List Paragraph Char"/>
    <w:aliases w:val="Body of text Char,List Paragraph1 Char"/>
    <w:link w:val="ListParagraph"/>
    <w:uiPriority w:val="34"/>
    <w:locked/>
    <w:rsid w:val="00372F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B72"/>
    <w:pPr>
      <w:widowControl w:val="0"/>
      <w:autoSpaceDE w:val="0"/>
      <w:autoSpaceDN w:val="0"/>
      <w:adjustRightInd w:val="0"/>
    </w:pPr>
  </w:style>
  <w:style w:type="paragraph" w:styleId="Heading4">
    <w:name w:val="heading 4"/>
    <w:basedOn w:val="Normal"/>
    <w:next w:val="Normal"/>
    <w:link w:val="Heading4Char"/>
    <w:uiPriority w:val="9"/>
    <w:unhideWhenUsed/>
    <w:qFormat/>
    <w:rsid w:val="00A40201"/>
    <w:pPr>
      <w:keepNext/>
      <w:keepLines/>
      <w:widowControl/>
      <w:autoSpaceDE/>
      <w:autoSpaceDN/>
      <w:adjustRightInd/>
      <w:spacing w:before="240"/>
      <w:jc w:val="center"/>
      <w:outlineLvl w:val="3"/>
    </w:pPr>
    <w:rPr>
      <w:rFonts w:ascii="Cambria" w:hAnsi="Cambria"/>
      <w:b/>
      <w:bCs/>
      <w:iCs/>
      <w:caps/>
      <w:color w:val="000000"/>
    </w:rPr>
  </w:style>
  <w:style w:type="paragraph" w:styleId="Heading5">
    <w:name w:val="heading 5"/>
    <w:basedOn w:val="Normal"/>
    <w:next w:val="Normal"/>
    <w:link w:val="Heading5Char"/>
    <w:unhideWhenUsed/>
    <w:qFormat/>
    <w:rsid w:val="000129C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1347"/>
    <w:pPr>
      <w:tabs>
        <w:tab w:val="center" w:pos="4320"/>
        <w:tab w:val="right" w:pos="8640"/>
      </w:tabs>
    </w:pPr>
  </w:style>
  <w:style w:type="paragraph" w:styleId="Footer">
    <w:name w:val="footer"/>
    <w:basedOn w:val="Normal"/>
    <w:link w:val="FooterChar"/>
    <w:uiPriority w:val="99"/>
    <w:rsid w:val="00101347"/>
    <w:pPr>
      <w:tabs>
        <w:tab w:val="center" w:pos="4320"/>
        <w:tab w:val="right" w:pos="8640"/>
      </w:tabs>
    </w:pPr>
  </w:style>
  <w:style w:type="character" w:styleId="PageNumber">
    <w:name w:val="page number"/>
    <w:basedOn w:val="DefaultParagraphFont"/>
    <w:rsid w:val="00101347"/>
  </w:style>
  <w:style w:type="character" w:customStyle="1" w:styleId="FooterChar">
    <w:name w:val="Footer Char"/>
    <w:basedOn w:val="DefaultParagraphFont"/>
    <w:link w:val="Footer"/>
    <w:uiPriority w:val="99"/>
    <w:rsid w:val="009E48C3"/>
  </w:style>
  <w:style w:type="character" w:customStyle="1" w:styleId="HeaderChar">
    <w:name w:val="Header Char"/>
    <w:basedOn w:val="DefaultParagraphFont"/>
    <w:link w:val="Header"/>
    <w:uiPriority w:val="99"/>
    <w:rsid w:val="009E48C3"/>
  </w:style>
  <w:style w:type="paragraph" w:styleId="BalloonText">
    <w:name w:val="Balloon Text"/>
    <w:basedOn w:val="Normal"/>
    <w:link w:val="BalloonTextChar"/>
    <w:rsid w:val="00C97FF2"/>
    <w:rPr>
      <w:rFonts w:ascii="Tahoma" w:hAnsi="Tahoma"/>
      <w:sz w:val="16"/>
      <w:szCs w:val="16"/>
    </w:rPr>
  </w:style>
  <w:style w:type="character" w:customStyle="1" w:styleId="BalloonTextChar">
    <w:name w:val="Balloon Text Char"/>
    <w:link w:val="BalloonText"/>
    <w:rsid w:val="00C97FF2"/>
    <w:rPr>
      <w:rFonts w:ascii="Tahoma" w:hAnsi="Tahoma" w:cs="Tahoma"/>
      <w:sz w:val="16"/>
      <w:szCs w:val="16"/>
    </w:rPr>
  </w:style>
  <w:style w:type="character" w:customStyle="1" w:styleId="Heading4Char">
    <w:name w:val="Heading 4 Char"/>
    <w:link w:val="Heading4"/>
    <w:uiPriority w:val="9"/>
    <w:rsid w:val="00A40201"/>
    <w:rPr>
      <w:rFonts w:ascii="Cambria" w:hAnsi="Cambria"/>
      <w:b/>
      <w:bCs/>
      <w:iCs/>
      <w:caps/>
      <w:color w:val="000000"/>
    </w:rPr>
  </w:style>
  <w:style w:type="character" w:customStyle="1" w:styleId="Heading5Char">
    <w:name w:val="Heading 5 Char"/>
    <w:link w:val="Heading5"/>
    <w:rsid w:val="000129C9"/>
    <w:rPr>
      <w:rFonts w:ascii="Calibri" w:eastAsia="Times New Roman" w:hAnsi="Calibri" w:cs="Times New Roman"/>
      <w:b/>
      <w:bCs/>
      <w:i/>
      <w:iCs/>
      <w:sz w:val="26"/>
      <w:szCs w:val="26"/>
      <w:lang w:val="en-US" w:eastAsia="en-US"/>
    </w:rPr>
  </w:style>
  <w:style w:type="table" w:styleId="TableGrid">
    <w:name w:val="Table Grid"/>
    <w:basedOn w:val="TableNormal"/>
    <w:uiPriority w:val="59"/>
    <w:rsid w:val="000E12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761E64"/>
  </w:style>
  <w:style w:type="character" w:styleId="Emphasis">
    <w:name w:val="Emphasis"/>
    <w:uiPriority w:val="20"/>
    <w:qFormat/>
    <w:rsid w:val="00153896"/>
    <w:rPr>
      <w:i/>
      <w:iCs/>
    </w:rPr>
  </w:style>
  <w:style w:type="paragraph" w:styleId="BodyText">
    <w:name w:val="Body Text"/>
    <w:basedOn w:val="Normal"/>
    <w:link w:val="BodyTextChar"/>
    <w:uiPriority w:val="99"/>
    <w:rsid w:val="00153896"/>
    <w:pPr>
      <w:widowControl/>
      <w:suppressAutoHyphens/>
      <w:autoSpaceDE/>
      <w:autoSpaceDN/>
      <w:adjustRightInd/>
      <w:spacing w:after="120"/>
    </w:pPr>
    <w:rPr>
      <w:sz w:val="24"/>
      <w:szCs w:val="24"/>
      <w:lang w:eastAsia="ar-SA"/>
    </w:rPr>
  </w:style>
  <w:style w:type="character" w:customStyle="1" w:styleId="BodyTextChar">
    <w:name w:val="Body Text Char"/>
    <w:link w:val="BodyText"/>
    <w:uiPriority w:val="99"/>
    <w:rsid w:val="00153896"/>
    <w:rPr>
      <w:sz w:val="24"/>
      <w:szCs w:val="24"/>
      <w:lang w:eastAsia="ar-SA"/>
    </w:rPr>
  </w:style>
  <w:style w:type="character" w:styleId="Hyperlink">
    <w:name w:val="Hyperlink"/>
    <w:rsid w:val="00153896"/>
    <w:rPr>
      <w:color w:val="0000FF"/>
      <w:u w:val="single"/>
    </w:rPr>
  </w:style>
  <w:style w:type="paragraph" w:styleId="HTMLPreformatted">
    <w:name w:val="HTML Preformatted"/>
    <w:basedOn w:val="Normal"/>
    <w:link w:val="HTMLPreformattedChar"/>
    <w:uiPriority w:val="99"/>
    <w:rsid w:val="00B81F0C"/>
    <w:rPr>
      <w:rFonts w:ascii="Courier New" w:hAnsi="Courier New"/>
    </w:rPr>
  </w:style>
  <w:style w:type="character" w:customStyle="1" w:styleId="HTMLPreformattedChar">
    <w:name w:val="HTML Preformatted Char"/>
    <w:link w:val="HTMLPreformatted"/>
    <w:uiPriority w:val="99"/>
    <w:rsid w:val="00B81F0C"/>
    <w:rPr>
      <w:rFonts w:ascii="Courier New" w:hAnsi="Courier New" w:cs="Courier New"/>
      <w:lang w:val="en-US" w:eastAsia="en-US"/>
    </w:rPr>
  </w:style>
  <w:style w:type="paragraph" w:styleId="ListParagraph">
    <w:name w:val="List Paragraph"/>
    <w:aliases w:val="Body of text,List Paragraph1"/>
    <w:basedOn w:val="Normal"/>
    <w:link w:val="ListParagraphChar"/>
    <w:uiPriority w:val="34"/>
    <w:qFormat/>
    <w:rsid w:val="00324101"/>
    <w:pPr>
      <w:ind w:left="720"/>
      <w:contextualSpacing/>
    </w:pPr>
  </w:style>
  <w:style w:type="character" w:customStyle="1" w:styleId="ListParagraphChar">
    <w:name w:val="List Paragraph Char"/>
    <w:aliases w:val="Body of text Char,List Paragraph1 Char"/>
    <w:link w:val="ListParagraph"/>
    <w:uiPriority w:val="34"/>
    <w:locked/>
    <w:rsid w:val="00372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2453">
      <w:bodyDiv w:val="1"/>
      <w:marLeft w:val="0"/>
      <w:marRight w:val="0"/>
      <w:marTop w:val="0"/>
      <w:marBottom w:val="0"/>
      <w:divBdr>
        <w:top w:val="none" w:sz="0" w:space="0" w:color="auto"/>
        <w:left w:val="none" w:sz="0" w:space="0" w:color="auto"/>
        <w:bottom w:val="none" w:sz="0" w:space="0" w:color="auto"/>
        <w:right w:val="none" w:sz="0" w:space="0" w:color="auto"/>
      </w:divBdr>
    </w:div>
    <w:div w:id="384181390">
      <w:bodyDiv w:val="1"/>
      <w:marLeft w:val="0"/>
      <w:marRight w:val="0"/>
      <w:marTop w:val="0"/>
      <w:marBottom w:val="0"/>
      <w:divBdr>
        <w:top w:val="none" w:sz="0" w:space="0" w:color="auto"/>
        <w:left w:val="none" w:sz="0" w:space="0" w:color="auto"/>
        <w:bottom w:val="none" w:sz="0" w:space="0" w:color="auto"/>
        <w:right w:val="none" w:sz="0" w:space="0" w:color="auto"/>
      </w:divBdr>
    </w:div>
    <w:div w:id="1139153340">
      <w:bodyDiv w:val="1"/>
      <w:marLeft w:val="0"/>
      <w:marRight w:val="0"/>
      <w:marTop w:val="0"/>
      <w:marBottom w:val="0"/>
      <w:divBdr>
        <w:top w:val="none" w:sz="0" w:space="0" w:color="auto"/>
        <w:left w:val="none" w:sz="0" w:space="0" w:color="auto"/>
        <w:bottom w:val="none" w:sz="0" w:space="0" w:color="auto"/>
        <w:right w:val="none" w:sz="0" w:space="0" w:color="auto"/>
      </w:divBdr>
    </w:div>
    <w:div w:id="1392576225">
      <w:bodyDiv w:val="1"/>
      <w:marLeft w:val="0"/>
      <w:marRight w:val="0"/>
      <w:marTop w:val="0"/>
      <w:marBottom w:val="0"/>
      <w:divBdr>
        <w:top w:val="none" w:sz="0" w:space="0" w:color="auto"/>
        <w:left w:val="none" w:sz="0" w:space="0" w:color="auto"/>
        <w:bottom w:val="none" w:sz="0" w:space="0" w:color="auto"/>
        <w:right w:val="none" w:sz="0" w:space="0" w:color="auto"/>
      </w:divBdr>
    </w:div>
    <w:div w:id="1406297567">
      <w:bodyDiv w:val="1"/>
      <w:marLeft w:val="0"/>
      <w:marRight w:val="0"/>
      <w:marTop w:val="0"/>
      <w:marBottom w:val="0"/>
      <w:divBdr>
        <w:top w:val="none" w:sz="0" w:space="0" w:color="auto"/>
        <w:left w:val="none" w:sz="0" w:space="0" w:color="auto"/>
        <w:bottom w:val="none" w:sz="0" w:space="0" w:color="auto"/>
        <w:right w:val="none" w:sz="0" w:space="0" w:color="auto"/>
      </w:divBdr>
    </w:div>
    <w:div w:id="1691567556">
      <w:bodyDiv w:val="1"/>
      <w:marLeft w:val="0"/>
      <w:marRight w:val="0"/>
      <w:marTop w:val="0"/>
      <w:marBottom w:val="0"/>
      <w:divBdr>
        <w:top w:val="none" w:sz="0" w:space="0" w:color="auto"/>
        <w:left w:val="none" w:sz="0" w:space="0" w:color="auto"/>
        <w:bottom w:val="none" w:sz="0" w:space="0" w:color="auto"/>
        <w:right w:val="none" w:sz="0" w:space="0" w:color="auto"/>
      </w:divBdr>
    </w:div>
    <w:div w:id="1770544601">
      <w:bodyDiv w:val="1"/>
      <w:marLeft w:val="0"/>
      <w:marRight w:val="0"/>
      <w:marTop w:val="0"/>
      <w:marBottom w:val="0"/>
      <w:divBdr>
        <w:top w:val="none" w:sz="0" w:space="0" w:color="auto"/>
        <w:left w:val="none" w:sz="0" w:space="0" w:color="auto"/>
        <w:bottom w:val="none" w:sz="0" w:space="0" w:color="auto"/>
        <w:right w:val="none" w:sz="0" w:space="0" w:color="auto"/>
      </w:divBdr>
    </w:div>
    <w:div w:id="1791315521">
      <w:bodyDiv w:val="1"/>
      <w:marLeft w:val="0"/>
      <w:marRight w:val="0"/>
      <w:marTop w:val="0"/>
      <w:marBottom w:val="0"/>
      <w:divBdr>
        <w:top w:val="none" w:sz="0" w:space="0" w:color="auto"/>
        <w:left w:val="none" w:sz="0" w:space="0" w:color="auto"/>
        <w:bottom w:val="none" w:sz="0" w:space="0" w:color="auto"/>
        <w:right w:val="none" w:sz="0" w:space="0" w:color="auto"/>
      </w:divBdr>
      <w:divsChild>
        <w:div w:id="388261311">
          <w:marLeft w:val="0"/>
          <w:marRight w:val="0"/>
          <w:marTop w:val="0"/>
          <w:marBottom w:val="0"/>
          <w:divBdr>
            <w:top w:val="none" w:sz="0" w:space="0" w:color="auto"/>
            <w:left w:val="none" w:sz="0" w:space="0" w:color="auto"/>
            <w:bottom w:val="none" w:sz="0" w:space="0" w:color="auto"/>
            <w:right w:val="none" w:sz="0" w:space="0" w:color="auto"/>
          </w:divBdr>
          <w:divsChild>
            <w:div w:id="941647282">
              <w:marLeft w:val="0"/>
              <w:marRight w:val="0"/>
              <w:marTop w:val="0"/>
              <w:marBottom w:val="0"/>
              <w:divBdr>
                <w:top w:val="none" w:sz="0" w:space="0" w:color="auto"/>
                <w:left w:val="none" w:sz="0" w:space="0" w:color="auto"/>
                <w:bottom w:val="none" w:sz="0" w:space="0" w:color="auto"/>
                <w:right w:val="none" w:sz="0" w:space="0" w:color="auto"/>
              </w:divBdr>
              <w:divsChild>
                <w:div w:id="1014722929">
                  <w:marLeft w:val="-240"/>
                  <w:marRight w:val="-240"/>
                  <w:marTop w:val="0"/>
                  <w:marBottom w:val="0"/>
                  <w:divBdr>
                    <w:top w:val="none" w:sz="0" w:space="0" w:color="auto"/>
                    <w:left w:val="none" w:sz="0" w:space="0" w:color="auto"/>
                    <w:bottom w:val="none" w:sz="0" w:space="0" w:color="auto"/>
                    <w:right w:val="none" w:sz="0" w:space="0" w:color="auto"/>
                  </w:divBdr>
                  <w:divsChild>
                    <w:div w:id="562183707">
                      <w:marLeft w:val="0"/>
                      <w:marRight w:val="0"/>
                      <w:marTop w:val="0"/>
                      <w:marBottom w:val="0"/>
                      <w:divBdr>
                        <w:top w:val="none" w:sz="0" w:space="0" w:color="auto"/>
                        <w:left w:val="none" w:sz="0" w:space="0" w:color="auto"/>
                        <w:bottom w:val="none" w:sz="0" w:space="0" w:color="auto"/>
                        <w:right w:val="none" w:sz="0" w:space="0" w:color="auto"/>
                      </w:divBdr>
                      <w:divsChild>
                        <w:div w:id="1146821200">
                          <w:marLeft w:val="0"/>
                          <w:marRight w:val="0"/>
                          <w:marTop w:val="0"/>
                          <w:marBottom w:val="0"/>
                          <w:divBdr>
                            <w:top w:val="none" w:sz="0" w:space="0" w:color="auto"/>
                            <w:left w:val="none" w:sz="0" w:space="0" w:color="auto"/>
                            <w:bottom w:val="none" w:sz="0" w:space="0" w:color="auto"/>
                            <w:right w:val="none" w:sz="0" w:space="0" w:color="auto"/>
                          </w:divBdr>
                        </w:div>
                        <w:div w:id="1104498477">
                          <w:marLeft w:val="0"/>
                          <w:marRight w:val="0"/>
                          <w:marTop w:val="0"/>
                          <w:marBottom w:val="0"/>
                          <w:divBdr>
                            <w:top w:val="none" w:sz="0" w:space="0" w:color="auto"/>
                            <w:left w:val="none" w:sz="0" w:space="0" w:color="auto"/>
                            <w:bottom w:val="none" w:sz="0" w:space="0" w:color="auto"/>
                            <w:right w:val="none" w:sz="0" w:space="0" w:color="auto"/>
                          </w:divBdr>
                          <w:divsChild>
                            <w:div w:id="1093666071">
                              <w:marLeft w:val="165"/>
                              <w:marRight w:val="165"/>
                              <w:marTop w:val="0"/>
                              <w:marBottom w:val="0"/>
                              <w:divBdr>
                                <w:top w:val="none" w:sz="0" w:space="0" w:color="auto"/>
                                <w:left w:val="none" w:sz="0" w:space="0" w:color="auto"/>
                                <w:bottom w:val="none" w:sz="0" w:space="0" w:color="auto"/>
                                <w:right w:val="none" w:sz="0" w:space="0" w:color="auto"/>
                              </w:divBdr>
                              <w:divsChild>
                                <w:div w:id="814178896">
                                  <w:marLeft w:val="0"/>
                                  <w:marRight w:val="0"/>
                                  <w:marTop w:val="0"/>
                                  <w:marBottom w:val="0"/>
                                  <w:divBdr>
                                    <w:top w:val="none" w:sz="0" w:space="0" w:color="auto"/>
                                    <w:left w:val="none" w:sz="0" w:space="0" w:color="auto"/>
                                    <w:bottom w:val="none" w:sz="0" w:space="0" w:color="auto"/>
                                    <w:right w:val="none" w:sz="0" w:space="0" w:color="auto"/>
                                  </w:divBdr>
                                  <w:divsChild>
                                    <w:div w:id="291101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33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wtoon.com"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khaf66@gmail.com"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donnydwifarisdianto@unisla.ac.i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lyanjarsari@unisla.ac.id" TargetMode="External"/><Relationship Id="rId14" Type="http://schemas.openxmlformats.org/officeDocument/2006/relationships/image" Target="media/image2.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UNIPDU\program%20kerja\penerbitan%20jurnal\TEMPLATE%20BARU.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Pt>
            <c:idx val="2"/>
            <c:invertIfNegative val="0"/>
            <c:bubble3D val="0"/>
            <c:spPr>
              <a:ln>
                <a:gradFill flip="none" rotWithShape="1">
                  <a:gsLst>
                    <a:gs pos="0">
                      <a:srgbClr val="000082"/>
                    </a:gs>
                    <a:gs pos="30000">
                      <a:srgbClr val="66008F"/>
                    </a:gs>
                    <a:gs pos="64999">
                      <a:srgbClr val="BA0066"/>
                    </a:gs>
                    <a:gs pos="89999">
                      <a:srgbClr val="FF0000"/>
                    </a:gs>
                    <a:gs pos="100000">
                      <a:srgbClr val="FF8200"/>
                    </a:gs>
                  </a:gsLst>
                  <a:lin ang="2700000" scaled="1"/>
                  <a:tileRect/>
                </a:gradFill>
              </a:ln>
            </c:spPr>
          </c:dPt>
          <c:cat>
            <c:strRef>
              <c:f>Sheet1!$A$2:$A$5</c:f>
              <c:strCache>
                <c:ptCount val="4"/>
                <c:pt idx="0">
                  <c:v>Susunan Materi</c:v>
                </c:pt>
                <c:pt idx="1">
                  <c:v>Media</c:v>
                </c:pt>
                <c:pt idx="2">
                  <c:v>Tampilan Program</c:v>
                </c:pt>
                <c:pt idx="3">
                  <c:v>Kualitas Teknik</c:v>
                </c:pt>
              </c:strCache>
            </c:strRef>
          </c:cat>
          <c:val>
            <c:numRef>
              <c:f>Sheet1!$B$2:$B$5</c:f>
              <c:numCache>
                <c:formatCode>General</c:formatCode>
                <c:ptCount val="4"/>
                <c:pt idx="0">
                  <c:v>3.53</c:v>
                </c:pt>
                <c:pt idx="1">
                  <c:v>3.38</c:v>
                </c:pt>
                <c:pt idx="2">
                  <c:v>3.5</c:v>
                </c:pt>
                <c:pt idx="3">
                  <c:v>3.5</c:v>
                </c:pt>
              </c:numCache>
            </c:numRef>
          </c:val>
        </c:ser>
        <c:dLbls>
          <c:showLegendKey val="0"/>
          <c:showVal val="0"/>
          <c:showCatName val="0"/>
          <c:showSerName val="0"/>
          <c:showPercent val="0"/>
          <c:showBubbleSize val="0"/>
        </c:dLbls>
        <c:gapWidth val="150"/>
        <c:axId val="131504768"/>
        <c:axId val="158312320"/>
      </c:barChart>
      <c:catAx>
        <c:axId val="131504768"/>
        <c:scaling>
          <c:orientation val="minMax"/>
        </c:scaling>
        <c:delete val="0"/>
        <c:axPos val="b"/>
        <c:majorTickMark val="out"/>
        <c:minorTickMark val="none"/>
        <c:tickLblPos val="nextTo"/>
        <c:crossAx val="158312320"/>
        <c:crosses val="autoZero"/>
        <c:auto val="1"/>
        <c:lblAlgn val="ctr"/>
        <c:lblOffset val="100"/>
        <c:noMultiLvlLbl val="0"/>
      </c:catAx>
      <c:valAx>
        <c:axId val="158312320"/>
        <c:scaling>
          <c:orientation val="minMax"/>
        </c:scaling>
        <c:delete val="0"/>
        <c:axPos val="l"/>
        <c:majorGridlines>
          <c:spPr>
            <a:effectLst>
              <a:outerShdw blurRad="50800" dist="50800" dir="5400000" algn="ctr" rotWithShape="0">
                <a:schemeClr val="tx1">
                  <a:lumMod val="50000"/>
                  <a:lumOff val="50000"/>
                </a:schemeClr>
              </a:outerShdw>
            </a:effectLst>
          </c:spPr>
        </c:majorGridlines>
        <c:numFmt formatCode="General" sourceLinked="1"/>
        <c:majorTickMark val="out"/>
        <c:minorTickMark val="none"/>
        <c:tickLblPos val="nextTo"/>
        <c:crossAx val="131504768"/>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32321096214B44AD34F7C4F2FCD175"/>
        <w:category>
          <w:name w:val="General"/>
          <w:gallery w:val="placeholder"/>
        </w:category>
        <w:types>
          <w:type w:val="bbPlcHdr"/>
        </w:types>
        <w:behaviors>
          <w:behavior w:val="content"/>
        </w:behaviors>
        <w:guid w:val="{E53C1653-F33C-44C3-AD96-87CB29D84CFD}"/>
      </w:docPartPr>
      <w:docPartBody>
        <w:p w:rsidR="00F35072" w:rsidRDefault="00DB3A4D" w:rsidP="00DB3A4D">
          <w:pPr>
            <w:pStyle w:val="A332321096214B44AD34F7C4F2FCD17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A4D"/>
    <w:rsid w:val="001034A3"/>
    <w:rsid w:val="001061D4"/>
    <w:rsid w:val="00181E02"/>
    <w:rsid w:val="001E262D"/>
    <w:rsid w:val="00271241"/>
    <w:rsid w:val="00286102"/>
    <w:rsid w:val="004A60E0"/>
    <w:rsid w:val="004E4C66"/>
    <w:rsid w:val="00665A14"/>
    <w:rsid w:val="007D2E09"/>
    <w:rsid w:val="009D424D"/>
    <w:rsid w:val="00CB585B"/>
    <w:rsid w:val="00D86867"/>
    <w:rsid w:val="00D92308"/>
    <w:rsid w:val="00DB3A4D"/>
    <w:rsid w:val="00F1079F"/>
    <w:rsid w:val="00F3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32321096214B44AD34F7C4F2FCD175">
    <w:name w:val="A332321096214B44AD34F7C4F2FCD175"/>
    <w:rsid w:val="00DB3A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32321096214B44AD34F7C4F2FCD175">
    <w:name w:val="A332321096214B44AD34F7C4F2FCD175"/>
    <w:rsid w:val="00DB3A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52D6-5EEF-4B74-A577-76EF0315B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BARU</Template>
  <TotalTime>12473</TotalTime>
  <Pages>11</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templatefullpaper.dvi</vt:lpstr>
    </vt:vector>
  </TitlesOfParts>
  <Company>Billitoners</Company>
  <LinksUpToDate>false</LinksUpToDate>
  <CharactersWithSpaces>32692</CharactersWithSpaces>
  <SharedDoc>false</SharedDoc>
  <HLinks>
    <vt:vector size="6" baseType="variant">
      <vt:variant>
        <vt:i4>5308518</vt:i4>
      </vt:variant>
      <vt:variant>
        <vt:i4>0</vt:i4>
      </vt:variant>
      <vt:variant>
        <vt:i4>0</vt:i4>
      </vt:variant>
      <vt:variant>
        <vt:i4>5</vt:i4>
      </vt:variant>
      <vt:variant>
        <vt:lpwstr>https://app.secure.griffith.edu.au/reference_tool/non-flash/index.php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templatefullpaper.dvi</dc:title>
  <dc:subject/>
  <dc:creator>JMPM: Jurnal Matematika dan Pendidikan Matematika Vol. 4 No. 2 September 2019</dc:creator>
  <cp:keywords/>
  <cp:lastModifiedBy>ASUS</cp:lastModifiedBy>
  <cp:revision>158</cp:revision>
  <cp:lastPrinted>2019-12-15T05:57:00Z</cp:lastPrinted>
  <dcterms:created xsi:type="dcterms:W3CDTF">2019-12-15T04:14:00Z</dcterms:created>
  <dcterms:modified xsi:type="dcterms:W3CDTF">2020-08-12T05:08:00Z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37f512ad-97ee-3240-a8c4-540d66fa5529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